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6A882" w14:textId="0A7001E4" w:rsidR="00D13A42" w:rsidRPr="00D13A42" w:rsidRDefault="00D13A42" w:rsidP="00D13A42">
      <w:pPr>
        <w:widowControl w:val="0"/>
        <w:tabs>
          <w:tab w:val="left" w:pos="708"/>
        </w:tabs>
        <w:autoSpaceDE w:val="0"/>
        <w:autoSpaceDN w:val="0"/>
        <w:spacing w:before="210" w:after="0" w:line="242" w:lineRule="auto"/>
        <w:ind w:left="2429" w:right="1319" w:firstLine="382"/>
        <w:jc w:val="center"/>
        <w:rPr>
          <w:rFonts w:ascii="Arial" w:eastAsia="Microsoft Sans Serif" w:hAnsi="Arial" w:cs="Arial"/>
          <w:szCs w:val="24"/>
          <w:lang w:eastAsia="en-US"/>
        </w:rPr>
      </w:pPr>
      <w:r>
        <w:rPr>
          <w:rFonts w:ascii="Arial" w:eastAsia="Microsoft Sans Serif" w:hAnsi="Arial" w:cs="Arial"/>
          <w:szCs w:val="24"/>
          <w:lang w:eastAsia="en-US"/>
        </w:rPr>
        <w:t>BACHILLERATO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A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DISTANCIA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MATRÍCULA 202</w:t>
      </w:r>
      <w:r w:rsidRPr="00D13A42">
        <w:rPr>
          <w:rFonts w:ascii="Arial" w:eastAsia="Microsoft Sans Serif" w:hAnsi="Arial" w:cs="Arial"/>
          <w:szCs w:val="24"/>
          <w:lang w:eastAsia="en-US"/>
        </w:rPr>
        <w:t>2</w:t>
      </w:r>
      <w:r w:rsidRPr="00D13A42">
        <w:rPr>
          <w:rFonts w:ascii="Arial" w:eastAsia="Microsoft Sans Serif" w:hAnsi="Arial" w:cs="Arial"/>
          <w:szCs w:val="24"/>
          <w:lang w:eastAsia="en-US"/>
        </w:rPr>
        <w:t>/202</w:t>
      </w:r>
      <w:r w:rsidRPr="00D13A42">
        <w:rPr>
          <w:rFonts w:ascii="Arial" w:eastAsia="Microsoft Sans Serif" w:hAnsi="Arial" w:cs="Arial"/>
          <w:szCs w:val="24"/>
          <w:lang w:eastAsia="en-US"/>
        </w:rPr>
        <w:t>3</w:t>
      </w:r>
    </w:p>
    <w:p w14:paraId="797B6827" w14:textId="77777777" w:rsidR="00D13A42" w:rsidRPr="00D13A42" w:rsidRDefault="00D13A42" w:rsidP="00D13A42">
      <w:pPr>
        <w:widowControl w:val="0"/>
        <w:numPr>
          <w:ilvl w:val="0"/>
          <w:numId w:val="8"/>
        </w:numPr>
        <w:tabs>
          <w:tab w:val="left" w:pos="252"/>
        </w:tabs>
        <w:autoSpaceDE w:val="0"/>
        <w:autoSpaceDN w:val="0"/>
        <w:spacing w:before="268" w:after="0"/>
        <w:jc w:val="left"/>
        <w:outlineLvl w:val="0"/>
        <w:rPr>
          <w:rFonts w:ascii="Arial" w:eastAsia="Arial" w:hAnsi="Arial" w:cs="Arial"/>
          <w:szCs w:val="24"/>
          <w:lang w:eastAsia="en-US"/>
        </w:rPr>
      </w:pPr>
      <w:r w:rsidRPr="00D13A42">
        <w:rPr>
          <w:rFonts w:ascii="Arial" w:eastAsia="Arial" w:hAnsi="Arial" w:cs="Arial"/>
          <w:b/>
          <w:bCs/>
          <w:szCs w:val="24"/>
          <w:lang w:eastAsia="en-US"/>
        </w:rPr>
        <w:t>Lugar</w:t>
      </w:r>
      <w:r w:rsidRPr="00D13A42">
        <w:rPr>
          <w:rFonts w:ascii="Arial" w:eastAsia="Arial" w:hAnsi="Arial" w:cs="Arial"/>
          <w:b/>
          <w:bCs/>
          <w:spacing w:val="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y</w:t>
      </w:r>
      <w:r w:rsidRPr="00D13A42">
        <w:rPr>
          <w:rFonts w:ascii="Arial" w:eastAsia="Arial" w:hAnsi="Arial" w:cs="Arial"/>
          <w:b/>
          <w:bCs/>
          <w:spacing w:val="-8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 xml:space="preserve">horario: </w:t>
      </w:r>
      <w:r w:rsidRPr="00D13A42">
        <w:rPr>
          <w:rFonts w:ascii="Arial" w:eastAsia="Arial" w:hAnsi="Arial" w:cs="Arial"/>
          <w:szCs w:val="24"/>
          <w:lang w:eastAsia="en-US"/>
        </w:rPr>
        <w:t>secretaría de</w:t>
      </w:r>
      <w:r w:rsidRPr="00D13A42">
        <w:rPr>
          <w:rFonts w:ascii="Arial" w:eastAsia="Arial" w:hAnsi="Arial" w:cs="Arial"/>
          <w:spacing w:val="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szCs w:val="24"/>
          <w:lang w:eastAsia="en-US"/>
        </w:rPr>
        <w:t>9:00h</w:t>
      </w:r>
      <w:r w:rsidRPr="00D13A42">
        <w:rPr>
          <w:rFonts w:ascii="Arial" w:eastAsia="Arial" w:hAnsi="Arial" w:cs="Arial"/>
          <w:spacing w:val="6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szCs w:val="24"/>
          <w:lang w:eastAsia="en-US"/>
        </w:rPr>
        <w:t>a</w:t>
      </w:r>
      <w:r w:rsidRPr="00D13A42">
        <w:rPr>
          <w:rFonts w:ascii="Arial" w:eastAsia="Arial" w:hAnsi="Arial" w:cs="Arial"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szCs w:val="24"/>
          <w:lang w:eastAsia="en-US"/>
        </w:rPr>
        <w:t>14:00</w:t>
      </w:r>
    </w:p>
    <w:p w14:paraId="0E5793C9" w14:textId="77777777" w:rsidR="00D13A42" w:rsidRPr="00D13A42" w:rsidRDefault="00D13A42" w:rsidP="00D13A42">
      <w:pPr>
        <w:widowControl w:val="0"/>
        <w:tabs>
          <w:tab w:val="left" w:pos="708"/>
        </w:tabs>
        <w:autoSpaceDE w:val="0"/>
        <w:autoSpaceDN w:val="0"/>
        <w:spacing w:before="10" w:after="0"/>
        <w:ind w:firstLine="0"/>
        <w:jc w:val="left"/>
        <w:rPr>
          <w:rFonts w:ascii="Arial" w:eastAsia="Microsoft Sans Serif" w:hAnsi="Arial" w:cs="Arial"/>
          <w:b/>
          <w:szCs w:val="24"/>
          <w:lang w:eastAsia="en-US"/>
        </w:rPr>
      </w:pPr>
    </w:p>
    <w:p w14:paraId="50CD43FC" w14:textId="77777777" w:rsidR="00D13A42" w:rsidRPr="00D13A42" w:rsidRDefault="00D13A42" w:rsidP="00D13A42">
      <w:pPr>
        <w:widowControl w:val="0"/>
        <w:numPr>
          <w:ilvl w:val="0"/>
          <w:numId w:val="8"/>
        </w:numPr>
        <w:tabs>
          <w:tab w:val="left" w:pos="252"/>
        </w:tabs>
        <w:autoSpaceDE w:val="0"/>
        <w:autoSpaceDN w:val="0"/>
        <w:spacing w:before="0" w:after="0" w:line="293" w:lineRule="exact"/>
        <w:jc w:val="left"/>
        <w:rPr>
          <w:rFonts w:ascii="Arial" w:eastAsia="Microsoft Sans Serif" w:hAnsi="Arial" w:cs="Arial"/>
          <w:b/>
          <w:szCs w:val="24"/>
          <w:lang w:eastAsia="en-US"/>
        </w:rPr>
      </w:pPr>
      <w:r w:rsidRPr="00D13A42">
        <w:rPr>
          <w:rFonts w:ascii="Arial" w:eastAsia="Microsoft Sans Serif" w:hAnsi="Arial" w:cs="Arial"/>
          <w:b/>
          <w:szCs w:val="24"/>
          <w:lang w:eastAsia="en-US"/>
        </w:rPr>
        <w:t>Documentación:</w:t>
      </w:r>
    </w:p>
    <w:p w14:paraId="6DB5FCB3" w14:textId="77777777" w:rsidR="00D13A42" w:rsidRPr="00D13A42" w:rsidRDefault="00D13A42" w:rsidP="00D13A42">
      <w:pPr>
        <w:widowControl w:val="0"/>
        <w:numPr>
          <w:ilvl w:val="1"/>
          <w:numId w:val="8"/>
        </w:numPr>
        <w:tabs>
          <w:tab w:val="left" w:pos="613"/>
        </w:tabs>
        <w:autoSpaceDE w:val="0"/>
        <w:autoSpaceDN w:val="0"/>
        <w:spacing w:before="0" w:after="0"/>
        <w:ind w:right="811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Ficha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28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matrícula,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según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la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modalidad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elegida</w:t>
      </w:r>
      <w:r w:rsidRPr="00D13A42">
        <w:rPr>
          <w:rFonts w:ascii="Arial" w:eastAsia="Microsoft Sans Serif" w:hAnsi="Arial" w:cs="Arial"/>
          <w:spacing w:val="3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(se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puede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traer</w:t>
      </w:r>
      <w:r w:rsidRPr="00D13A42">
        <w:rPr>
          <w:rFonts w:ascii="Arial" w:eastAsia="Microsoft Sans Serif" w:hAnsi="Arial" w:cs="Arial"/>
          <w:spacing w:val="29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impresa</w:t>
      </w:r>
      <w:r w:rsidRPr="00D13A42">
        <w:rPr>
          <w:rFonts w:ascii="Arial" w:eastAsia="Microsoft Sans Serif" w:hAnsi="Arial" w:cs="Arial"/>
          <w:spacing w:val="3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3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casa</w:t>
      </w:r>
      <w:r w:rsidRPr="00D13A42">
        <w:rPr>
          <w:rFonts w:ascii="Arial" w:eastAsia="Microsoft Sans Serif" w:hAnsi="Arial" w:cs="Arial"/>
          <w:spacing w:val="3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b/>
          <w:szCs w:val="24"/>
          <w:u w:val="single"/>
          <w:lang w:eastAsia="en-US"/>
        </w:rPr>
        <w:t>en</w:t>
      </w:r>
      <w:r w:rsidRPr="00D13A42">
        <w:rPr>
          <w:rFonts w:ascii="Arial" w:eastAsia="Microsoft Sans Serif" w:hAnsi="Arial" w:cs="Arial"/>
          <w:b/>
          <w:spacing w:val="-64"/>
          <w:szCs w:val="24"/>
          <w:u w:val="single"/>
          <w:lang w:eastAsia="en-US"/>
        </w:rPr>
        <w:t xml:space="preserve">     </w:t>
      </w:r>
      <w:r w:rsidRPr="00D13A42">
        <w:rPr>
          <w:rFonts w:ascii="Arial" w:eastAsia="Microsoft Sans Serif" w:hAnsi="Arial" w:cs="Arial"/>
          <w:b/>
          <w:szCs w:val="24"/>
          <w:u w:val="single"/>
          <w:lang w:eastAsia="en-US"/>
        </w:rPr>
        <w:t xml:space="preserve"> una sola</w:t>
      </w:r>
      <w:r w:rsidRPr="00D13A42">
        <w:rPr>
          <w:rFonts w:ascii="Arial" w:eastAsia="Microsoft Sans Serif" w:hAnsi="Arial" w:cs="Arial"/>
          <w:b/>
          <w:spacing w:val="-2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b/>
          <w:szCs w:val="24"/>
          <w:u w:val="single"/>
          <w:lang w:eastAsia="en-US"/>
        </w:rPr>
        <w:t>hoja</w:t>
      </w:r>
      <w:r w:rsidRPr="00D13A42">
        <w:rPr>
          <w:rFonts w:ascii="Arial" w:eastAsia="Microsoft Sans Serif" w:hAnsi="Arial" w:cs="Arial"/>
          <w:szCs w:val="24"/>
          <w:lang w:eastAsia="en-US"/>
        </w:rPr>
        <w:t>).</w:t>
      </w:r>
    </w:p>
    <w:p w14:paraId="79AC5D47" w14:textId="77777777" w:rsidR="00D13A42" w:rsidRPr="00D13A42" w:rsidRDefault="00D13A42" w:rsidP="00D13A42">
      <w:pPr>
        <w:widowControl w:val="0"/>
        <w:tabs>
          <w:tab w:val="left" w:pos="708"/>
        </w:tabs>
        <w:autoSpaceDE w:val="0"/>
        <w:autoSpaceDN w:val="0"/>
        <w:spacing w:before="8" w:after="0"/>
        <w:ind w:firstLine="0"/>
        <w:jc w:val="left"/>
        <w:rPr>
          <w:rFonts w:ascii="Arial" w:eastAsia="Microsoft Sans Serif" w:hAnsi="Arial" w:cs="Arial"/>
          <w:szCs w:val="24"/>
          <w:lang w:eastAsia="en-US"/>
        </w:rPr>
      </w:pPr>
    </w:p>
    <w:p w14:paraId="64836F8A" w14:textId="77777777" w:rsidR="00D13A42" w:rsidRPr="00D13A42" w:rsidRDefault="00D13A42" w:rsidP="00D13A42">
      <w:pPr>
        <w:widowControl w:val="0"/>
        <w:numPr>
          <w:ilvl w:val="1"/>
          <w:numId w:val="8"/>
        </w:numPr>
        <w:tabs>
          <w:tab w:val="left" w:pos="613"/>
        </w:tabs>
        <w:autoSpaceDE w:val="0"/>
        <w:autoSpaceDN w:val="0"/>
        <w:spacing w:before="0" w:after="0" w:line="242" w:lineRule="auto"/>
        <w:ind w:right="812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2</w:t>
      </w:r>
      <w:r w:rsidRPr="00D13A42">
        <w:rPr>
          <w:rFonts w:ascii="Arial" w:eastAsia="Microsoft Sans Serif" w:hAnsi="Arial" w:cs="Arial"/>
          <w:spacing w:val="7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fotografías</w:t>
      </w:r>
      <w:r w:rsidRPr="00D13A42">
        <w:rPr>
          <w:rFonts w:ascii="Arial" w:eastAsia="Microsoft Sans Serif" w:hAnsi="Arial" w:cs="Arial"/>
          <w:spacing w:val="9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tamaño</w:t>
      </w:r>
      <w:r w:rsidRPr="00D13A42">
        <w:rPr>
          <w:rFonts w:ascii="Arial" w:eastAsia="Microsoft Sans Serif" w:hAnsi="Arial" w:cs="Arial"/>
          <w:spacing w:val="1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carné (1 pegada</w:t>
      </w:r>
      <w:r w:rsidRPr="00D13A42">
        <w:rPr>
          <w:rFonts w:ascii="Arial" w:eastAsia="Microsoft Sans Serif" w:hAnsi="Arial" w:cs="Arial"/>
          <w:spacing w:val="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en</w:t>
      </w:r>
      <w:r w:rsidRPr="00D13A42">
        <w:rPr>
          <w:rFonts w:ascii="Arial" w:eastAsia="Microsoft Sans Serif" w:hAnsi="Arial" w:cs="Arial"/>
          <w:spacing w:val="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la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ficha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 matrícula).</w:t>
      </w:r>
    </w:p>
    <w:p w14:paraId="215AFFFD" w14:textId="77777777" w:rsidR="00D13A42" w:rsidRPr="00D13A42" w:rsidRDefault="00D13A42" w:rsidP="00D13A42">
      <w:pPr>
        <w:widowControl w:val="0"/>
        <w:tabs>
          <w:tab w:val="left" w:pos="708"/>
        </w:tabs>
        <w:autoSpaceDE w:val="0"/>
        <w:autoSpaceDN w:val="0"/>
        <w:spacing w:before="2" w:after="0"/>
        <w:ind w:firstLine="0"/>
        <w:jc w:val="left"/>
        <w:rPr>
          <w:rFonts w:ascii="Arial" w:eastAsia="Microsoft Sans Serif" w:hAnsi="Arial" w:cs="Arial"/>
          <w:szCs w:val="24"/>
          <w:lang w:eastAsia="en-US"/>
        </w:rPr>
      </w:pPr>
    </w:p>
    <w:p w14:paraId="3B1B543E" w14:textId="77777777" w:rsidR="00D13A42" w:rsidRPr="00D13A42" w:rsidRDefault="00D13A42" w:rsidP="00D13A42">
      <w:pPr>
        <w:widowControl w:val="0"/>
        <w:numPr>
          <w:ilvl w:val="1"/>
          <w:numId w:val="8"/>
        </w:numPr>
        <w:tabs>
          <w:tab w:val="left" w:pos="613"/>
        </w:tabs>
        <w:autoSpaceDE w:val="0"/>
        <w:autoSpaceDN w:val="0"/>
        <w:spacing w:before="0" w:after="0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1</w:t>
      </w:r>
      <w:r w:rsidRPr="00D13A42">
        <w:rPr>
          <w:rFonts w:ascii="Arial" w:eastAsia="Microsoft Sans Serif" w:hAnsi="Arial" w:cs="Arial"/>
          <w:spacing w:val="-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fotocopia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del DNI</w:t>
      </w:r>
      <w:r w:rsidRPr="00D13A42">
        <w:rPr>
          <w:rFonts w:ascii="Arial" w:eastAsia="Microsoft Sans Serif" w:hAnsi="Arial" w:cs="Arial"/>
          <w:spacing w:val="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sin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recortar y</w:t>
      </w:r>
      <w:r w:rsidRPr="00D13A42">
        <w:rPr>
          <w:rFonts w:ascii="Arial" w:eastAsia="Microsoft Sans Serif" w:hAnsi="Arial" w:cs="Arial"/>
          <w:spacing w:val="-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original.</w:t>
      </w:r>
    </w:p>
    <w:p w14:paraId="227BA55E" w14:textId="77777777" w:rsidR="00D13A42" w:rsidRPr="00D13A42" w:rsidRDefault="00D13A42" w:rsidP="00D13A42">
      <w:pPr>
        <w:widowControl w:val="0"/>
        <w:tabs>
          <w:tab w:val="left" w:pos="708"/>
        </w:tabs>
        <w:autoSpaceDE w:val="0"/>
        <w:autoSpaceDN w:val="0"/>
        <w:spacing w:before="8" w:after="0"/>
        <w:ind w:firstLine="0"/>
        <w:jc w:val="left"/>
        <w:rPr>
          <w:rFonts w:ascii="Arial" w:eastAsia="Microsoft Sans Serif" w:hAnsi="Arial" w:cs="Arial"/>
          <w:szCs w:val="24"/>
          <w:lang w:eastAsia="en-US"/>
        </w:rPr>
      </w:pPr>
    </w:p>
    <w:p w14:paraId="7C83CEA0" w14:textId="77777777" w:rsidR="00D13A42" w:rsidRPr="00D13A42" w:rsidRDefault="00D13A42" w:rsidP="00D13A42">
      <w:pPr>
        <w:widowControl w:val="0"/>
        <w:numPr>
          <w:ilvl w:val="1"/>
          <w:numId w:val="8"/>
        </w:numPr>
        <w:tabs>
          <w:tab w:val="left" w:pos="613"/>
        </w:tabs>
        <w:autoSpaceDE w:val="0"/>
        <w:autoSpaceDN w:val="0"/>
        <w:spacing w:before="1" w:after="0" w:line="242" w:lineRule="auto"/>
        <w:ind w:right="815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Abono</w:t>
      </w:r>
      <w:r w:rsidRPr="00D13A42">
        <w:rPr>
          <w:rFonts w:ascii="Arial" w:eastAsia="Microsoft Sans Serif" w:hAnsi="Arial" w:cs="Arial"/>
          <w:spacing w:val="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del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Seguro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Escolar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por</w:t>
      </w:r>
      <w:r w:rsidRPr="00D13A42">
        <w:rPr>
          <w:rFonts w:ascii="Arial" w:eastAsia="Microsoft Sans Serif" w:hAnsi="Arial" w:cs="Arial"/>
          <w:spacing w:val="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importe</w:t>
      </w:r>
      <w:r w:rsidRPr="00D13A42">
        <w:rPr>
          <w:rFonts w:ascii="Arial" w:eastAsia="Microsoft Sans Serif" w:hAnsi="Arial" w:cs="Arial"/>
          <w:spacing w:val="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1’12</w:t>
      </w:r>
      <w:r w:rsidRPr="00D13A42">
        <w:rPr>
          <w:rFonts w:ascii="Arial" w:eastAsia="Microsoft Sans Serif" w:hAnsi="Arial" w:cs="Arial"/>
          <w:spacing w:val="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€</w:t>
      </w:r>
      <w:r w:rsidRPr="00D13A42">
        <w:rPr>
          <w:rFonts w:ascii="Arial" w:eastAsia="Microsoft Sans Serif" w:hAnsi="Arial" w:cs="Arial"/>
          <w:spacing w:val="1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en</w:t>
      </w:r>
      <w:r w:rsidRPr="00D13A42">
        <w:rPr>
          <w:rFonts w:ascii="Arial" w:eastAsia="Microsoft Sans Serif" w:hAnsi="Arial" w:cs="Arial"/>
          <w:spacing w:val="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Conserjería (solamente menores de 28 años).</w:t>
      </w:r>
    </w:p>
    <w:p w14:paraId="679ADB44" w14:textId="77777777" w:rsidR="00D13A42" w:rsidRPr="00D13A42" w:rsidRDefault="00D13A42" w:rsidP="00D13A42">
      <w:pPr>
        <w:widowControl w:val="0"/>
        <w:tabs>
          <w:tab w:val="left" w:pos="708"/>
        </w:tabs>
        <w:autoSpaceDE w:val="0"/>
        <w:autoSpaceDN w:val="0"/>
        <w:spacing w:before="9" w:after="0"/>
        <w:ind w:firstLine="0"/>
        <w:jc w:val="left"/>
        <w:rPr>
          <w:rFonts w:ascii="Arial" w:eastAsia="Microsoft Sans Serif" w:hAnsi="Arial" w:cs="Arial"/>
          <w:szCs w:val="24"/>
          <w:lang w:eastAsia="en-US"/>
        </w:rPr>
      </w:pPr>
    </w:p>
    <w:p w14:paraId="3ADAA562" w14:textId="77777777" w:rsidR="00D13A42" w:rsidRPr="00D13A42" w:rsidRDefault="00D13A42" w:rsidP="00D13A42">
      <w:pPr>
        <w:widowControl w:val="0"/>
        <w:numPr>
          <w:ilvl w:val="1"/>
          <w:numId w:val="8"/>
        </w:numPr>
        <w:tabs>
          <w:tab w:val="left" w:pos="613"/>
        </w:tabs>
        <w:autoSpaceDE w:val="0"/>
        <w:autoSpaceDN w:val="0"/>
        <w:spacing w:before="0" w:after="0"/>
        <w:jc w:val="left"/>
        <w:outlineLvl w:val="0"/>
        <w:rPr>
          <w:rFonts w:ascii="Arial" w:eastAsia="Arial" w:hAnsi="Arial" w:cs="Arial"/>
          <w:b/>
          <w:bCs/>
          <w:szCs w:val="24"/>
          <w:lang w:eastAsia="en-US"/>
        </w:rPr>
      </w:pPr>
      <w:r w:rsidRPr="00D13A42">
        <w:rPr>
          <w:rFonts w:ascii="Arial" w:eastAsia="Arial" w:hAnsi="Arial" w:cs="Arial"/>
          <w:b/>
          <w:bCs/>
          <w:szCs w:val="24"/>
          <w:lang w:eastAsia="en-US"/>
        </w:rPr>
        <w:t>Titulación:</w:t>
      </w:r>
    </w:p>
    <w:p w14:paraId="710766BB" w14:textId="77777777" w:rsidR="00D13A42" w:rsidRPr="00D13A42" w:rsidRDefault="00D13A42" w:rsidP="00D13A42">
      <w:pPr>
        <w:widowControl w:val="0"/>
        <w:numPr>
          <w:ilvl w:val="0"/>
          <w:numId w:val="9"/>
        </w:numPr>
        <w:tabs>
          <w:tab w:val="left" w:pos="961"/>
        </w:tabs>
        <w:autoSpaceDE w:val="0"/>
        <w:autoSpaceDN w:val="0"/>
        <w:spacing w:before="0" w:after="0"/>
        <w:jc w:val="left"/>
        <w:rPr>
          <w:rFonts w:ascii="Arial" w:eastAsia="Microsoft Sans Serif" w:hAnsi="Arial" w:cs="Arial"/>
          <w:b/>
          <w:szCs w:val="24"/>
          <w:lang w:eastAsia="en-US"/>
        </w:rPr>
      </w:pPr>
      <w:r w:rsidRPr="00D13A42">
        <w:rPr>
          <w:rFonts w:ascii="Arial" w:eastAsia="Microsoft Sans Serif" w:hAnsi="Arial" w:cs="Arial"/>
          <w:b/>
          <w:szCs w:val="24"/>
          <w:lang w:eastAsia="en-US"/>
        </w:rPr>
        <w:t>Alumnado</w:t>
      </w:r>
      <w:r w:rsidRPr="00D13A42">
        <w:rPr>
          <w:rFonts w:ascii="Arial" w:eastAsia="Microsoft Sans Serif" w:hAnsi="Arial" w:cs="Arial"/>
          <w:b/>
          <w:spacing w:val="-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b/>
          <w:szCs w:val="24"/>
          <w:lang w:eastAsia="en-US"/>
        </w:rPr>
        <w:t>que</w:t>
      </w:r>
      <w:r w:rsidRPr="00D13A42">
        <w:rPr>
          <w:rFonts w:ascii="Arial" w:eastAsia="Microsoft Sans Serif" w:hAnsi="Arial" w:cs="Arial"/>
          <w:b/>
          <w:spacing w:val="-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b/>
          <w:szCs w:val="24"/>
          <w:lang w:eastAsia="en-US"/>
        </w:rPr>
        <w:t>ha</w:t>
      </w:r>
      <w:r w:rsidRPr="00D13A42">
        <w:rPr>
          <w:rFonts w:ascii="Arial" w:eastAsia="Microsoft Sans Serif" w:hAnsi="Arial" w:cs="Arial"/>
          <w:b/>
          <w:spacing w:val="-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b/>
          <w:szCs w:val="24"/>
          <w:lang w:eastAsia="en-US"/>
        </w:rPr>
        <w:t>cursado</w:t>
      </w:r>
      <w:r w:rsidRPr="00D13A42">
        <w:rPr>
          <w:rFonts w:ascii="Arial" w:eastAsia="Microsoft Sans Serif" w:hAnsi="Arial" w:cs="Arial"/>
          <w:b/>
          <w:spacing w:val="-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b/>
          <w:szCs w:val="24"/>
          <w:lang w:eastAsia="en-US"/>
        </w:rPr>
        <w:t>Bachillerato:</w:t>
      </w:r>
    </w:p>
    <w:p w14:paraId="43FD14BC" w14:textId="77777777" w:rsidR="00D13A42" w:rsidRPr="00D13A42" w:rsidRDefault="00D13A42" w:rsidP="00D13A42">
      <w:pPr>
        <w:widowControl w:val="0"/>
        <w:numPr>
          <w:ilvl w:val="1"/>
          <w:numId w:val="9"/>
        </w:numPr>
        <w:tabs>
          <w:tab w:val="left" w:pos="1669"/>
        </w:tabs>
        <w:autoSpaceDE w:val="0"/>
        <w:autoSpaceDN w:val="0"/>
        <w:spacing w:before="16" w:after="0" w:line="223" w:lineRule="auto"/>
        <w:ind w:right="103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Si el Bachillerato se comenzó a partir del curso académico 2007/2008 se aportará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certificado</w:t>
      </w:r>
      <w:r w:rsidRPr="00D13A42">
        <w:rPr>
          <w:rFonts w:ascii="Arial" w:eastAsia="Microsoft Sans Serif" w:hAnsi="Arial" w:cs="Arial"/>
          <w:spacing w:val="-1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por</w:t>
      </w:r>
      <w:r w:rsidRPr="00D13A42">
        <w:rPr>
          <w:rFonts w:ascii="Arial" w:eastAsia="Microsoft Sans Serif" w:hAnsi="Arial" w:cs="Arial"/>
          <w:spacing w:val="1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años</w:t>
      </w:r>
      <w:r w:rsidRPr="00D13A42">
        <w:rPr>
          <w:rFonts w:ascii="Arial" w:eastAsia="Microsoft Sans Serif" w:hAnsi="Arial" w:cs="Arial"/>
          <w:spacing w:val="1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cursados</w:t>
      </w:r>
      <w:r w:rsidRPr="00D13A42">
        <w:rPr>
          <w:rFonts w:ascii="Arial" w:eastAsia="Microsoft Sans Serif" w:hAnsi="Arial" w:cs="Arial"/>
          <w:spacing w:val="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emitido</w:t>
      </w:r>
      <w:r w:rsidRPr="00D13A42">
        <w:rPr>
          <w:rFonts w:ascii="Arial" w:eastAsia="Microsoft Sans Serif" w:hAnsi="Arial" w:cs="Arial"/>
          <w:spacing w:val="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por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el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último</w:t>
      </w:r>
      <w:r w:rsidRPr="00D13A42">
        <w:rPr>
          <w:rFonts w:ascii="Arial" w:eastAsia="Microsoft Sans Serif" w:hAnsi="Arial" w:cs="Arial"/>
          <w:spacing w:val="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centro donde estudió.</w:t>
      </w:r>
    </w:p>
    <w:p w14:paraId="5F11536D" w14:textId="77777777" w:rsidR="00D13A42" w:rsidRPr="00D13A42" w:rsidRDefault="00D13A42" w:rsidP="00D13A42">
      <w:pPr>
        <w:widowControl w:val="0"/>
        <w:numPr>
          <w:ilvl w:val="1"/>
          <w:numId w:val="9"/>
        </w:numPr>
        <w:tabs>
          <w:tab w:val="left" w:pos="1669"/>
        </w:tabs>
        <w:autoSpaceDE w:val="0"/>
        <w:autoSpaceDN w:val="0"/>
        <w:spacing w:before="14" w:after="0" w:line="230" w:lineRule="auto"/>
        <w:ind w:right="98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Si el Bachillerato se comenzó con anterioridad al curso académico 2007/2008 se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 xml:space="preserve">aportará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certificado por años cursados</w:t>
      </w:r>
      <w:r w:rsidRPr="00D13A42">
        <w:rPr>
          <w:rFonts w:ascii="Arial" w:eastAsia="Microsoft Sans Serif" w:hAnsi="Arial" w:cs="Arial"/>
          <w:szCs w:val="24"/>
          <w:lang w:eastAsia="en-US"/>
        </w:rPr>
        <w:t xml:space="preserve"> emitido por el último centro donde estudió y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libro</w:t>
      </w:r>
      <w:r w:rsidRPr="00D13A42">
        <w:rPr>
          <w:rFonts w:ascii="Arial" w:eastAsia="Microsoft Sans Serif" w:hAnsi="Arial" w:cs="Arial"/>
          <w:spacing w:val="1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de</w:t>
      </w:r>
      <w:r w:rsidRPr="00D13A42">
        <w:rPr>
          <w:rFonts w:ascii="Arial" w:eastAsia="Microsoft Sans Serif" w:hAnsi="Arial" w:cs="Arial"/>
          <w:spacing w:val="1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escolaridad</w:t>
      </w:r>
      <w:r w:rsidRPr="00D13A42">
        <w:rPr>
          <w:rFonts w:ascii="Arial" w:eastAsia="Microsoft Sans Serif" w:hAnsi="Arial" w:cs="Arial"/>
          <w:spacing w:val="3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de</w:t>
      </w:r>
      <w:r w:rsidRPr="00D13A42">
        <w:rPr>
          <w:rFonts w:ascii="Arial" w:eastAsia="Microsoft Sans Serif" w:hAnsi="Arial" w:cs="Arial"/>
          <w:spacing w:val="1"/>
          <w:szCs w:val="24"/>
          <w:u w:val="single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u w:val="single"/>
          <w:lang w:eastAsia="en-US"/>
        </w:rPr>
        <w:t>Bachillerato</w:t>
      </w:r>
      <w:r w:rsidRPr="00D13A42">
        <w:rPr>
          <w:rFonts w:ascii="Arial" w:eastAsia="Microsoft Sans Serif" w:hAnsi="Arial" w:cs="Arial"/>
          <w:szCs w:val="24"/>
          <w:lang w:eastAsia="en-US"/>
        </w:rPr>
        <w:t>.</w:t>
      </w:r>
    </w:p>
    <w:p w14:paraId="36BA625A" w14:textId="77777777" w:rsidR="00D13A42" w:rsidRPr="00D13A42" w:rsidRDefault="00D13A42" w:rsidP="00D13A42">
      <w:pPr>
        <w:widowControl w:val="0"/>
        <w:numPr>
          <w:ilvl w:val="0"/>
          <w:numId w:val="9"/>
        </w:numPr>
        <w:tabs>
          <w:tab w:val="left" w:pos="961"/>
        </w:tabs>
        <w:autoSpaceDE w:val="0"/>
        <w:autoSpaceDN w:val="0"/>
        <w:spacing w:before="4" w:after="0"/>
        <w:jc w:val="left"/>
        <w:outlineLvl w:val="0"/>
        <w:rPr>
          <w:rFonts w:ascii="Arial" w:eastAsia="Arial" w:hAnsi="Arial" w:cs="Arial"/>
          <w:b/>
          <w:bCs/>
          <w:szCs w:val="24"/>
          <w:lang w:eastAsia="en-US"/>
        </w:rPr>
      </w:pPr>
      <w:r w:rsidRPr="00D13A42">
        <w:rPr>
          <w:rFonts w:ascii="Arial" w:eastAsia="Arial" w:hAnsi="Arial" w:cs="Arial"/>
          <w:b/>
          <w:bCs/>
          <w:szCs w:val="24"/>
          <w:lang w:eastAsia="en-US"/>
        </w:rPr>
        <w:t>Alumnado</w:t>
      </w:r>
      <w:r w:rsidRPr="00D13A42">
        <w:rPr>
          <w:rFonts w:ascii="Arial" w:eastAsia="Arial" w:hAnsi="Arial" w:cs="Arial"/>
          <w:b/>
          <w:bCs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que</w:t>
      </w:r>
      <w:r w:rsidRPr="00D13A42">
        <w:rPr>
          <w:rFonts w:ascii="Arial" w:eastAsia="Arial" w:hAnsi="Arial" w:cs="Arial"/>
          <w:b/>
          <w:bCs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cursa</w:t>
      </w:r>
      <w:r w:rsidRPr="00D13A42">
        <w:rPr>
          <w:rFonts w:ascii="Arial" w:eastAsia="Arial" w:hAnsi="Arial" w:cs="Arial"/>
          <w:b/>
          <w:bCs/>
          <w:spacing w:val="-5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por</w:t>
      </w:r>
      <w:r w:rsidRPr="00D13A42">
        <w:rPr>
          <w:rFonts w:ascii="Arial" w:eastAsia="Arial" w:hAnsi="Arial" w:cs="Arial"/>
          <w:b/>
          <w:bCs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primera</w:t>
      </w:r>
      <w:r w:rsidRPr="00D13A42">
        <w:rPr>
          <w:rFonts w:ascii="Arial" w:eastAsia="Arial" w:hAnsi="Arial" w:cs="Arial"/>
          <w:b/>
          <w:bCs/>
          <w:spacing w:val="-1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vez</w:t>
      </w:r>
      <w:r w:rsidRPr="00D13A42">
        <w:rPr>
          <w:rFonts w:ascii="Arial" w:eastAsia="Arial" w:hAnsi="Arial" w:cs="Arial"/>
          <w:b/>
          <w:bCs/>
          <w:spacing w:val="1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1º</w:t>
      </w:r>
      <w:r w:rsidRPr="00D13A42">
        <w:rPr>
          <w:rFonts w:ascii="Arial" w:eastAsia="Arial" w:hAnsi="Arial" w:cs="Arial"/>
          <w:b/>
          <w:bCs/>
          <w:spacing w:val="-4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de</w:t>
      </w:r>
      <w:r w:rsidRPr="00D13A42">
        <w:rPr>
          <w:rFonts w:ascii="Arial" w:eastAsia="Arial" w:hAnsi="Arial" w:cs="Arial"/>
          <w:b/>
          <w:bCs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bachillerato:</w:t>
      </w:r>
    </w:p>
    <w:p w14:paraId="275BE3CC" w14:textId="77777777" w:rsidR="00D13A42" w:rsidRPr="00D13A42" w:rsidRDefault="00D13A42" w:rsidP="00D13A42">
      <w:pPr>
        <w:widowControl w:val="0"/>
        <w:numPr>
          <w:ilvl w:val="1"/>
          <w:numId w:val="9"/>
        </w:numPr>
        <w:tabs>
          <w:tab w:val="left" w:pos="1669"/>
        </w:tabs>
        <w:autoSpaceDE w:val="0"/>
        <w:autoSpaceDN w:val="0"/>
        <w:spacing w:before="15" w:after="0" w:line="223" w:lineRule="auto"/>
        <w:ind w:right="819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Título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la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ESO,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título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FP1,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título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Grado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Medio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o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resguardo</w:t>
      </w:r>
      <w:r w:rsidRPr="00D13A42">
        <w:rPr>
          <w:rFonts w:ascii="Arial" w:eastAsia="Microsoft Sans Serif" w:hAnsi="Arial" w:cs="Arial"/>
          <w:spacing w:val="67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-6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haberlo</w:t>
      </w:r>
      <w:r w:rsidRPr="00D13A42">
        <w:rPr>
          <w:rFonts w:ascii="Arial" w:eastAsia="Microsoft Sans Serif" w:hAnsi="Arial" w:cs="Arial"/>
          <w:spacing w:val="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solicitado</w:t>
      </w:r>
      <w:r w:rsidRPr="00D13A42">
        <w:rPr>
          <w:rFonts w:ascii="Arial" w:eastAsia="Microsoft Sans Serif" w:hAnsi="Arial" w:cs="Arial"/>
          <w:spacing w:val="6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o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equivalente.</w:t>
      </w:r>
    </w:p>
    <w:p w14:paraId="0B3EDF6E" w14:textId="3BEC5272" w:rsidR="00D13A42" w:rsidRPr="00D13A42" w:rsidRDefault="00D13A42" w:rsidP="00D13A42">
      <w:pPr>
        <w:widowControl w:val="0"/>
        <w:numPr>
          <w:ilvl w:val="1"/>
          <w:numId w:val="9"/>
        </w:numPr>
        <w:tabs>
          <w:tab w:val="left" w:pos="1669"/>
        </w:tabs>
        <w:autoSpaceDE w:val="0"/>
        <w:autoSpaceDN w:val="0"/>
        <w:spacing w:before="20" w:after="0" w:line="223" w:lineRule="auto"/>
        <w:ind w:right="814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2.º</w:t>
      </w:r>
      <w:r w:rsidRPr="00D13A42">
        <w:rPr>
          <w:rFonts w:ascii="Arial" w:eastAsia="Microsoft Sans Serif" w:hAnsi="Arial" w:cs="Arial"/>
          <w:spacing w:val="6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BUP</w:t>
      </w:r>
      <w:r w:rsidRPr="00D13A42">
        <w:rPr>
          <w:rFonts w:ascii="Arial" w:eastAsia="Microsoft Sans Serif" w:hAnsi="Arial" w:cs="Arial"/>
          <w:spacing w:val="6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con</w:t>
      </w:r>
      <w:r w:rsidRPr="00D13A42">
        <w:rPr>
          <w:rFonts w:ascii="Arial" w:eastAsia="Microsoft Sans Serif" w:hAnsi="Arial" w:cs="Arial"/>
          <w:spacing w:val="59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dos</w:t>
      </w:r>
      <w:r w:rsidRPr="00D13A42">
        <w:rPr>
          <w:rFonts w:ascii="Arial" w:eastAsia="Microsoft Sans Serif" w:hAnsi="Arial" w:cs="Arial"/>
          <w:spacing w:val="6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materias</w:t>
      </w:r>
      <w:r w:rsidRPr="00D13A42">
        <w:rPr>
          <w:rFonts w:ascii="Arial" w:eastAsia="Microsoft Sans Serif" w:hAnsi="Arial" w:cs="Arial"/>
          <w:spacing w:val="6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no</w:t>
      </w:r>
      <w:r w:rsidRPr="00D13A42">
        <w:rPr>
          <w:rFonts w:ascii="Arial" w:eastAsia="Microsoft Sans Serif" w:hAnsi="Arial" w:cs="Arial"/>
          <w:spacing w:val="59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superadas</w:t>
      </w:r>
      <w:r w:rsidRPr="00D13A42">
        <w:rPr>
          <w:rFonts w:ascii="Arial" w:eastAsia="Microsoft Sans Serif" w:hAnsi="Arial" w:cs="Arial"/>
          <w:spacing w:val="57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como</w:t>
      </w:r>
      <w:r w:rsidRPr="00D13A42">
        <w:rPr>
          <w:rFonts w:ascii="Arial" w:eastAsia="Microsoft Sans Serif" w:hAnsi="Arial" w:cs="Arial"/>
          <w:spacing w:val="57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máximo,</w:t>
      </w:r>
      <w:r w:rsidRPr="00D13A42">
        <w:rPr>
          <w:rFonts w:ascii="Arial" w:eastAsia="Microsoft Sans Serif" w:hAnsi="Arial" w:cs="Arial"/>
          <w:spacing w:val="60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aportar</w:t>
      </w:r>
      <w:r w:rsidRPr="00D13A42">
        <w:rPr>
          <w:rFonts w:ascii="Arial" w:eastAsia="Microsoft Sans Serif" w:hAnsi="Arial" w:cs="Arial"/>
          <w:spacing w:val="59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libro</w:t>
      </w:r>
      <w:r w:rsidRPr="00D13A42">
        <w:rPr>
          <w:rFonts w:ascii="Arial" w:eastAsia="Microsoft Sans Serif" w:hAnsi="Arial" w:cs="Arial"/>
          <w:spacing w:val="59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-60"/>
          <w:szCs w:val="24"/>
          <w:lang w:eastAsia="en-US"/>
        </w:rPr>
        <w:t xml:space="preserve">   </w:t>
      </w:r>
      <w:r w:rsidRPr="00D13A42">
        <w:rPr>
          <w:rFonts w:ascii="Arial" w:eastAsia="Microsoft Sans Serif" w:hAnsi="Arial" w:cs="Arial"/>
          <w:spacing w:val="-60"/>
          <w:szCs w:val="24"/>
          <w:lang w:eastAsia="en-US"/>
        </w:rPr>
        <w:t xml:space="preserve"> </w:t>
      </w:r>
      <w:r>
        <w:rPr>
          <w:rFonts w:ascii="Arial" w:eastAsia="Microsoft Sans Serif" w:hAnsi="Arial" w:cs="Arial"/>
          <w:spacing w:val="-60"/>
          <w:szCs w:val="24"/>
          <w:lang w:eastAsia="en-US"/>
        </w:rPr>
        <w:t xml:space="preserve">          </w:t>
      </w:r>
      <w:r w:rsidRPr="00D13A42">
        <w:rPr>
          <w:rFonts w:ascii="Arial" w:eastAsia="Microsoft Sans Serif" w:hAnsi="Arial" w:cs="Arial"/>
          <w:szCs w:val="24"/>
          <w:lang w:eastAsia="en-US"/>
        </w:rPr>
        <w:t>escolaridad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y certificación</w:t>
      </w:r>
      <w:r w:rsidRPr="00D13A42">
        <w:rPr>
          <w:rFonts w:ascii="Arial" w:eastAsia="Microsoft Sans Serif" w:hAnsi="Arial" w:cs="Arial"/>
          <w:spacing w:val="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académica personal</w:t>
      </w:r>
      <w:r w:rsidRPr="00D13A42">
        <w:rPr>
          <w:rFonts w:ascii="Arial" w:eastAsia="Microsoft Sans Serif" w:hAnsi="Arial" w:cs="Arial"/>
          <w:spacing w:val="4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o</w:t>
      </w:r>
      <w:r w:rsidRPr="00D13A42">
        <w:rPr>
          <w:rFonts w:ascii="Arial" w:eastAsia="Microsoft Sans Serif" w:hAnsi="Arial" w:cs="Arial"/>
          <w:spacing w:val="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equivalente.</w:t>
      </w:r>
    </w:p>
    <w:p w14:paraId="060E3C08" w14:textId="77777777" w:rsidR="00D13A42" w:rsidRPr="00D13A42" w:rsidRDefault="00D13A42" w:rsidP="00D13A42">
      <w:pPr>
        <w:widowControl w:val="0"/>
        <w:numPr>
          <w:ilvl w:val="0"/>
          <w:numId w:val="9"/>
        </w:numPr>
        <w:tabs>
          <w:tab w:val="left" w:pos="961"/>
        </w:tabs>
        <w:autoSpaceDE w:val="0"/>
        <w:autoSpaceDN w:val="0"/>
        <w:spacing w:before="4" w:after="0"/>
        <w:jc w:val="left"/>
        <w:outlineLvl w:val="0"/>
        <w:rPr>
          <w:rFonts w:ascii="Arial" w:eastAsia="Arial" w:hAnsi="Arial" w:cs="Arial"/>
          <w:b/>
          <w:bCs/>
          <w:szCs w:val="24"/>
          <w:lang w:eastAsia="en-US"/>
        </w:rPr>
      </w:pPr>
      <w:r w:rsidRPr="00D13A42">
        <w:rPr>
          <w:rFonts w:ascii="Arial" w:eastAsia="Arial" w:hAnsi="Arial" w:cs="Arial"/>
          <w:b/>
          <w:bCs/>
          <w:szCs w:val="24"/>
          <w:lang w:eastAsia="en-US"/>
        </w:rPr>
        <w:t>Alumnado</w:t>
      </w:r>
      <w:r w:rsidRPr="00D13A42">
        <w:rPr>
          <w:rFonts w:ascii="Arial" w:eastAsia="Arial" w:hAnsi="Arial" w:cs="Arial"/>
          <w:b/>
          <w:bCs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que</w:t>
      </w:r>
      <w:r w:rsidRPr="00D13A42">
        <w:rPr>
          <w:rFonts w:ascii="Arial" w:eastAsia="Arial" w:hAnsi="Arial" w:cs="Arial"/>
          <w:b/>
          <w:bCs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cursa</w:t>
      </w:r>
      <w:r w:rsidRPr="00D13A42">
        <w:rPr>
          <w:rFonts w:ascii="Arial" w:eastAsia="Arial" w:hAnsi="Arial" w:cs="Arial"/>
          <w:b/>
          <w:bCs/>
          <w:spacing w:val="-4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por</w:t>
      </w:r>
      <w:r w:rsidRPr="00D13A42">
        <w:rPr>
          <w:rFonts w:ascii="Arial" w:eastAsia="Arial" w:hAnsi="Arial" w:cs="Arial"/>
          <w:b/>
          <w:bCs/>
          <w:spacing w:val="-2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primera</w:t>
      </w:r>
      <w:r w:rsidRPr="00D13A42">
        <w:rPr>
          <w:rFonts w:ascii="Arial" w:eastAsia="Arial" w:hAnsi="Arial" w:cs="Arial"/>
          <w:b/>
          <w:bCs/>
          <w:spacing w:val="-1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vez</w:t>
      </w:r>
      <w:r w:rsidRPr="00D13A42">
        <w:rPr>
          <w:rFonts w:ascii="Arial" w:eastAsia="Arial" w:hAnsi="Arial" w:cs="Arial"/>
          <w:b/>
          <w:bCs/>
          <w:spacing w:val="-1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2º</w:t>
      </w:r>
      <w:r w:rsidRPr="00D13A42">
        <w:rPr>
          <w:rFonts w:ascii="Arial" w:eastAsia="Arial" w:hAnsi="Arial" w:cs="Arial"/>
          <w:b/>
          <w:bCs/>
          <w:spacing w:val="-4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de</w:t>
      </w:r>
      <w:r w:rsidRPr="00D13A42">
        <w:rPr>
          <w:rFonts w:ascii="Arial" w:eastAsia="Arial" w:hAnsi="Arial" w:cs="Arial"/>
          <w:b/>
          <w:bCs/>
          <w:spacing w:val="-1"/>
          <w:szCs w:val="24"/>
          <w:lang w:eastAsia="en-US"/>
        </w:rPr>
        <w:t xml:space="preserve"> </w:t>
      </w:r>
      <w:r w:rsidRPr="00D13A42">
        <w:rPr>
          <w:rFonts w:ascii="Arial" w:eastAsia="Arial" w:hAnsi="Arial" w:cs="Arial"/>
          <w:b/>
          <w:bCs/>
          <w:szCs w:val="24"/>
          <w:lang w:eastAsia="en-US"/>
        </w:rPr>
        <w:t>bachillerato:</w:t>
      </w:r>
    </w:p>
    <w:p w14:paraId="6B21B3CE" w14:textId="7EB2BBF8" w:rsidR="00D13A42" w:rsidRPr="00D13A42" w:rsidRDefault="00D13A42" w:rsidP="00D13A42">
      <w:pPr>
        <w:widowControl w:val="0"/>
        <w:numPr>
          <w:ilvl w:val="1"/>
          <w:numId w:val="9"/>
        </w:numPr>
        <w:tabs>
          <w:tab w:val="left" w:pos="1669"/>
        </w:tabs>
        <w:autoSpaceDE w:val="0"/>
        <w:autoSpaceDN w:val="0"/>
        <w:spacing w:before="16" w:after="0" w:line="223" w:lineRule="auto"/>
        <w:ind w:right="811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eastAsia="Microsoft Sans Serif" w:hAnsi="Arial" w:cs="Arial"/>
          <w:szCs w:val="24"/>
          <w:lang w:eastAsia="en-US"/>
        </w:rPr>
        <w:t>Título</w:t>
      </w:r>
      <w:r w:rsidRPr="00D13A42">
        <w:rPr>
          <w:rFonts w:ascii="Arial" w:eastAsia="Microsoft Sans Serif" w:hAnsi="Arial" w:cs="Arial"/>
          <w:spacing w:val="1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1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BUP</w:t>
      </w:r>
      <w:r w:rsidRPr="00D13A42">
        <w:rPr>
          <w:rFonts w:ascii="Arial" w:eastAsia="Microsoft Sans Serif" w:hAnsi="Arial" w:cs="Arial"/>
          <w:spacing w:val="17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y</w:t>
      </w:r>
      <w:r w:rsidRPr="00D13A42">
        <w:rPr>
          <w:rFonts w:ascii="Arial" w:eastAsia="Microsoft Sans Serif" w:hAnsi="Arial" w:cs="Arial"/>
          <w:spacing w:val="1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certificación</w:t>
      </w:r>
      <w:r w:rsidRPr="00D13A42">
        <w:rPr>
          <w:rFonts w:ascii="Arial" w:eastAsia="Microsoft Sans Serif" w:hAnsi="Arial" w:cs="Arial"/>
          <w:spacing w:val="1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académica</w:t>
      </w:r>
      <w:r w:rsidRPr="00D13A42">
        <w:rPr>
          <w:rFonts w:ascii="Arial" w:eastAsia="Microsoft Sans Serif" w:hAnsi="Arial" w:cs="Arial"/>
          <w:spacing w:val="19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1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los</w:t>
      </w:r>
      <w:r w:rsidRPr="00D13A42">
        <w:rPr>
          <w:rFonts w:ascii="Arial" w:eastAsia="Microsoft Sans Serif" w:hAnsi="Arial" w:cs="Arial"/>
          <w:spacing w:val="1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tres</w:t>
      </w:r>
      <w:r w:rsidRPr="00D13A42">
        <w:rPr>
          <w:rFonts w:ascii="Arial" w:eastAsia="Microsoft Sans Serif" w:hAnsi="Arial" w:cs="Arial"/>
          <w:spacing w:val="1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cursos</w:t>
      </w:r>
      <w:r w:rsidRPr="00D13A42">
        <w:rPr>
          <w:rFonts w:ascii="Arial" w:eastAsia="Microsoft Sans Serif" w:hAnsi="Arial" w:cs="Arial"/>
          <w:spacing w:val="12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1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BUP/</w:t>
      </w:r>
      <w:r w:rsidRPr="00D13A42">
        <w:rPr>
          <w:rFonts w:ascii="Arial" w:eastAsia="Microsoft Sans Serif" w:hAnsi="Arial" w:cs="Arial"/>
          <w:spacing w:val="1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título</w:t>
      </w:r>
      <w:r w:rsidRPr="00D13A42">
        <w:rPr>
          <w:rFonts w:ascii="Arial" w:eastAsia="Microsoft Sans Serif" w:hAnsi="Arial" w:cs="Arial"/>
          <w:spacing w:val="15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de</w:t>
      </w:r>
      <w:r w:rsidRPr="00D13A42">
        <w:rPr>
          <w:rFonts w:ascii="Arial" w:eastAsia="Microsoft Sans Serif" w:hAnsi="Arial" w:cs="Arial"/>
          <w:spacing w:val="-61"/>
          <w:szCs w:val="24"/>
          <w:lang w:eastAsia="en-US"/>
        </w:rPr>
        <w:t xml:space="preserve"> </w:t>
      </w:r>
      <w:r>
        <w:rPr>
          <w:rFonts w:ascii="Arial" w:eastAsia="Microsoft Sans Serif" w:hAnsi="Arial" w:cs="Arial"/>
          <w:spacing w:val="-61"/>
          <w:szCs w:val="24"/>
          <w:lang w:eastAsia="en-US"/>
        </w:rPr>
        <w:t xml:space="preserve">                     </w:t>
      </w:r>
      <w:r w:rsidRPr="00D13A42">
        <w:rPr>
          <w:rFonts w:ascii="Arial" w:eastAsia="Microsoft Sans Serif" w:hAnsi="Arial" w:cs="Arial"/>
          <w:szCs w:val="24"/>
          <w:lang w:eastAsia="en-US"/>
        </w:rPr>
        <w:t>FP2</w:t>
      </w:r>
      <w:r w:rsidRPr="00D13A42">
        <w:rPr>
          <w:rFonts w:ascii="Arial" w:eastAsia="Microsoft Sans Serif" w:hAnsi="Arial" w:cs="Arial"/>
          <w:spacing w:val="3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o</w:t>
      </w:r>
      <w:r w:rsidRPr="00D13A42">
        <w:rPr>
          <w:rFonts w:ascii="Arial" w:eastAsia="Microsoft Sans Serif" w:hAnsi="Arial" w:cs="Arial"/>
          <w:spacing w:val="1"/>
          <w:szCs w:val="24"/>
          <w:lang w:eastAsia="en-US"/>
        </w:rPr>
        <w:t xml:space="preserve"> </w:t>
      </w:r>
      <w:r w:rsidRPr="00D13A42">
        <w:rPr>
          <w:rFonts w:ascii="Arial" w:eastAsia="Microsoft Sans Serif" w:hAnsi="Arial" w:cs="Arial"/>
          <w:szCs w:val="24"/>
          <w:lang w:eastAsia="en-US"/>
        </w:rPr>
        <w:t>equivalente.</w:t>
      </w:r>
    </w:p>
    <w:p w14:paraId="06FBC8D2" w14:textId="51AE7E17" w:rsidR="00D13A42" w:rsidRPr="00D13A42" w:rsidRDefault="00D13A42" w:rsidP="00D13A42">
      <w:pPr>
        <w:widowControl w:val="0"/>
        <w:tabs>
          <w:tab w:val="left" w:pos="708"/>
        </w:tabs>
        <w:autoSpaceDE w:val="0"/>
        <w:autoSpaceDN w:val="0"/>
        <w:spacing w:before="7" w:after="0"/>
        <w:ind w:firstLine="0"/>
        <w:jc w:val="left"/>
        <w:rPr>
          <w:rFonts w:ascii="Arial" w:eastAsia="Microsoft Sans Serif" w:hAnsi="Arial" w:cs="Arial"/>
          <w:szCs w:val="24"/>
          <w:lang w:eastAsia="en-US"/>
        </w:rPr>
      </w:pPr>
      <w:r w:rsidRPr="00D13A42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A3BC31F" wp14:editId="6145E6A7">
                <wp:simplePos x="0" y="0"/>
                <wp:positionH relativeFrom="page">
                  <wp:posOffset>498475</wp:posOffset>
                </wp:positionH>
                <wp:positionV relativeFrom="paragraph">
                  <wp:posOffset>234950</wp:posOffset>
                </wp:positionV>
                <wp:extent cx="6340475" cy="353060"/>
                <wp:effectExtent l="0" t="0" r="22225" b="27940"/>
                <wp:wrapTopAndBottom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475" cy="3530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B9672F" w14:textId="77777777" w:rsidR="00D13A42" w:rsidRDefault="00D13A42" w:rsidP="00D13A42">
                            <w:pPr>
                              <w:pStyle w:val="Textoindependiente"/>
                              <w:spacing w:line="274" w:lineRule="exact"/>
                              <w:ind w:left="103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NOTA: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t>*PONER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MÁXIMO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CUIDADO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 CUMPLIMENTACIÓN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MATRÍCULA.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BC31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9.25pt;margin-top:18.5pt;width:499.25pt;height:27.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" filled="f" strokeweight=".48pt">
                <v:textbox inset="0,0,0,0">
                  <w:txbxContent>
                    <w:p w14:paraId="71B9672F" w14:textId="77777777" w:rsidR="00D13A42" w:rsidRDefault="00D13A42" w:rsidP="00D13A42">
                      <w:pPr>
                        <w:pStyle w:val="Textoindependiente"/>
                        <w:spacing w:line="274" w:lineRule="exact"/>
                        <w:ind w:left="103"/>
                      </w:pPr>
                      <w:r>
                        <w:rPr>
                          <w:rFonts w:ascii="Arial" w:hAnsi="Arial"/>
                          <w:b/>
                        </w:rPr>
                        <w:t>NOTA: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t>*PONER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MÁXIMO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CUIDADO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 CUMPLIMENTACIÓN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MATRÍCULA.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53D1D2" w14:textId="77777777" w:rsidR="00D13A42" w:rsidRPr="00D13A42" w:rsidRDefault="00D13A42" w:rsidP="00D13A42">
      <w:pPr>
        <w:rPr>
          <w:rFonts w:ascii="Arial" w:hAnsi="Arial" w:cs="Arial"/>
          <w:szCs w:val="24"/>
        </w:rPr>
      </w:pPr>
    </w:p>
    <w:p w14:paraId="433B88D1" w14:textId="169219DE" w:rsidR="00201E08" w:rsidRPr="00D13A42" w:rsidRDefault="00201E08">
      <w:pPr>
        <w:spacing w:before="0" w:after="0"/>
        <w:rPr>
          <w:rFonts w:ascii="Arial" w:hAnsi="Arial" w:cs="Arial"/>
          <w:szCs w:val="24"/>
        </w:rPr>
      </w:pPr>
    </w:p>
    <w:p w14:paraId="7DF70C4C" w14:textId="099FB7B9" w:rsidR="00E50A59" w:rsidRPr="00D13A42" w:rsidRDefault="00E50A59">
      <w:pPr>
        <w:spacing w:before="0" w:after="0"/>
        <w:rPr>
          <w:rFonts w:ascii="Arial" w:hAnsi="Arial" w:cs="Arial"/>
          <w:szCs w:val="24"/>
          <w:lang w:val="es-ES_tradnl"/>
        </w:rPr>
      </w:pPr>
    </w:p>
    <w:p w14:paraId="4F57EE47" w14:textId="77777777" w:rsidR="00E50A59" w:rsidRPr="00D13A42" w:rsidRDefault="00E50A59">
      <w:pPr>
        <w:spacing w:before="0" w:after="0"/>
        <w:rPr>
          <w:rFonts w:ascii="Arial" w:hAnsi="Arial" w:cs="Arial"/>
          <w:szCs w:val="24"/>
          <w:lang w:val="es-ES_tradnl"/>
        </w:rPr>
      </w:pPr>
    </w:p>
    <w:p w14:paraId="3B145687" w14:textId="77777777" w:rsidR="00201E08" w:rsidRPr="00D13A42" w:rsidRDefault="00201E08">
      <w:pPr>
        <w:spacing w:before="0" w:after="0"/>
        <w:rPr>
          <w:rFonts w:ascii="Arial" w:hAnsi="Arial" w:cs="Arial"/>
          <w:szCs w:val="24"/>
          <w:lang w:val="es-ES_tradnl"/>
        </w:rPr>
      </w:pPr>
    </w:p>
    <w:p w14:paraId="26624570" w14:textId="6EE63BE9" w:rsidR="00B76E46" w:rsidRPr="00D13A42" w:rsidRDefault="00CD1E06" w:rsidP="00D13A42">
      <w:pPr>
        <w:spacing w:before="0" w:after="0"/>
        <w:rPr>
          <w:rFonts w:ascii="Arial" w:hAnsi="Arial" w:cs="Arial"/>
          <w:szCs w:val="24"/>
          <w:lang w:val="es-ES_tradnl"/>
        </w:rPr>
      </w:pPr>
      <w:r w:rsidRPr="00D13A42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80E48C5" wp14:editId="69C72F25">
                <wp:simplePos x="0" y="0"/>
                <wp:positionH relativeFrom="column">
                  <wp:posOffset>4311650</wp:posOffset>
                </wp:positionH>
                <wp:positionV relativeFrom="paragraph">
                  <wp:posOffset>101600</wp:posOffset>
                </wp:positionV>
                <wp:extent cx="0" cy="0"/>
                <wp:effectExtent l="10160" t="9525" r="8890" b="9525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9D8EA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5pt,8pt" to="339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" o:allowincell="f"/>
            </w:pict>
          </mc:Fallback>
        </mc:AlternateContent>
      </w:r>
    </w:p>
    <w:p w14:paraId="058019ED" w14:textId="7E431642" w:rsidR="00B76E46" w:rsidRPr="00D13A42" w:rsidRDefault="00B76E46" w:rsidP="00047C6A">
      <w:pPr>
        <w:tabs>
          <w:tab w:val="clear" w:pos="3969"/>
          <w:tab w:val="clear" w:pos="5103"/>
          <w:tab w:val="clear" w:pos="6237"/>
          <w:tab w:val="clear" w:pos="7371"/>
          <w:tab w:val="clear" w:pos="8505"/>
          <w:tab w:val="left" w:pos="3366"/>
        </w:tabs>
        <w:rPr>
          <w:rFonts w:ascii="Arial" w:hAnsi="Arial" w:cs="Arial"/>
          <w:szCs w:val="24"/>
          <w:lang w:val="es-ES_tradnl"/>
        </w:rPr>
      </w:pPr>
      <w:r w:rsidRPr="00D13A42">
        <w:rPr>
          <w:rFonts w:ascii="Arial" w:hAnsi="Arial" w:cs="Arial"/>
          <w:szCs w:val="24"/>
          <w:lang w:val="es-ES_tradnl"/>
        </w:rPr>
        <w:tab/>
      </w:r>
      <w:r w:rsidR="00047C6A" w:rsidRPr="00D13A42">
        <w:rPr>
          <w:rFonts w:ascii="Arial" w:hAnsi="Arial" w:cs="Arial"/>
          <w:szCs w:val="24"/>
          <w:lang w:val="es-ES_tradnl"/>
        </w:rPr>
        <w:tab/>
      </w:r>
    </w:p>
    <w:sectPr w:rsidR="00B76E46" w:rsidRPr="00D13A42" w:rsidSect="00047C6A">
      <w:headerReference w:type="even" r:id="rId8"/>
      <w:headerReference w:type="first" r:id="rId9"/>
      <w:footerReference w:type="first" r:id="rId10"/>
      <w:type w:val="oddPage"/>
      <w:pgSz w:w="11907" w:h="16840" w:code="9"/>
      <w:pgMar w:top="2268" w:right="1418" w:bottom="1560" w:left="1418" w:header="73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72FE9" w14:textId="77777777" w:rsidR="00DD157B" w:rsidRDefault="00DD157B">
      <w:r>
        <w:separator/>
      </w:r>
    </w:p>
  </w:endnote>
  <w:endnote w:type="continuationSeparator" w:id="0">
    <w:p w14:paraId="5F2C2A96" w14:textId="77777777" w:rsidR="00DD157B" w:rsidRDefault="00DD1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7"/>
      <w:gridCol w:w="2835"/>
      <w:gridCol w:w="2829"/>
    </w:tblGrid>
    <w:tr w:rsidR="00B76E46" w:rsidRPr="00D13A42" w14:paraId="4630C245" w14:textId="77777777" w:rsidTr="00047C6A">
      <w:trPr>
        <w:trHeight w:val="1134"/>
      </w:trPr>
      <w:tc>
        <w:tcPr>
          <w:tcW w:w="339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80B2D43" w14:textId="644B86F9" w:rsidR="00B76E46" w:rsidRDefault="00B76E46" w:rsidP="0031765B">
          <w:pPr>
            <w:pStyle w:val="Piedepgina"/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</w:pPr>
          <w:r w:rsidRPr="0031765B"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>IES Maestr</w:t>
          </w:r>
          <w:r w:rsidR="00BF395B"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>o</w:t>
          </w:r>
          <w:r w:rsidRPr="0031765B"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 xml:space="preserve"> Juan de Ávila</w:t>
          </w:r>
        </w:p>
        <w:p w14:paraId="69D8EC81" w14:textId="013C1A45" w:rsidR="0021319A" w:rsidRPr="0031765B" w:rsidRDefault="0021319A" w:rsidP="0021319A">
          <w:pPr>
            <w:pStyle w:val="Piedepgina"/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</w:pPr>
          <w:r w:rsidRPr="0031765B"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>I</w:t>
          </w:r>
          <w:r w:rsidR="002D350F"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>nstituto Histórico</w:t>
          </w:r>
        </w:p>
        <w:p w14:paraId="5DE54C3E" w14:textId="77777777" w:rsidR="00B76E46" w:rsidRPr="0031765B" w:rsidRDefault="00B76E46" w:rsidP="0031765B">
          <w:pPr>
            <w:pStyle w:val="Piedepgina"/>
            <w:rPr>
              <w:rFonts w:ascii="Arial Narrow" w:hAnsi="Arial Narrow"/>
              <w:color w:val="000000" w:themeColor="text1"/>
              <w:sz w:val="18"/>
              <w:szCs w:val="18"/>
            </w:rPr>
          </w:pPr>
          <w:r w:rsidRPr="0031765B">
            <w:rPr>
              <w:rFonts w:ascii="Arial Narrow" w:hAnsi="Arial Narrow"/>
              <w:color w:val="000000" w:themeColor="text1"/>
              <w:sz w:val="18"/>
              <w:szCs w:val="18"/>
            </w:rPr>
            <w:t>Ronda de Calatrava,1</w:t>
          </w:r>
        </w:p>
        <w:p w14:paraId="50684030" w14:textId="032D08D7" w:rsidR="00B76E46" w:rsidRPr="0031765B" w:rsidRDefault="00B76E46" w:rsidP="008F2AAC">
          <w:pPr>
            <w:pStyle w:val="Piedepgina"/>
            <w:rPr>
              <w:color w:val="000000" w:themeColor="text1"/>
            </w:rPr>
          </w:pPr>
          <w:r w:rsidRPr="0031765B">
            <w:rPr>
              <w:rFonts w:ascii="Arial Narrow" w:hAnsi="Arial Narrow"/>
              <w:color w:val="000000" w:themeColor="text1"/>
              <w:sz w:val="18"/>
              <w:szCs w:val="18"/>
            </w:rPr>
            <w:t>13</w:t>
          </w:r>
          <w:r w:rsidR="00BF395B">
            <w:rPr>
              <w:rFonts w:ascii="Arial Narrow" w:hAnsi="Arial Narrow"/>
              <w:color w:val="000000" w:themeColor="text1"/>
              <w:sz w:val="18"/>
              <w:szCs w:val="18"/>
            </w:rPr>
            <w:t>0</w:t>
          </w:r>
          <w:r w:rsidRPr="0031765B">
            <w:rPr>
              <w:rFonts w:ascii="Arial Narrow" w:hAnsi="Arial Narrow"/>
              <w:color w:val="000000" w:themeColor="text1"/>
              <w:sz w:val="18"/>
              <w:szCs w:val="18"/>
            </w:rPr>
            <w:t>03</w:t>
          </w:r>
          <w:r w:rsidR="008F2AAC">
            <w:rPr>
              <w:rFonts w:ascii="Arial Narrow" w:hAnsi="Arial Narrow"/>
              <w:color w:val="000000" w:themeColor="text1"/>
              <w:sz w:val="18"/>
              <w:szCs w:val="18"/>
            </w:rPr>
            <w:t>.-</w:t>
          </w:r>
          <w:r w:rsidRPr="0031765B">
            <w:rPr>
              <w:rFonts w:ascii="Arial Narrow" w:hAnsi="Arial Narrow"/>
              <w:color w:val="000000" w:themeColor="text1"/>
              <w:sz w:val="18"/>
              <w:szCs w:val="18"/>
            </w:rPr>
            <w:t>Ciudad Real</w:t>
          </w:r>
        </w:p>
      </w:tc>
      <w:tc>
        <w:tcPr>
          <w:tcW w:w="2835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836794F" w14:textId="77777777" w:rsidR="00B76E46" w:rsidRPr="0031765B" w:rsidRDefault="00B76E46" w:rsidP="0031765B">
          <w:pPr>
            <w:pStyle w:val="Piedepgina"/>
            <w:rPr>
              <w:rFonts w:ascii="Arial Narrow" w:hAnsi="Arial Narrow"/>
              <w:color w:val="000000" w:themeColor="text1"/>
              <w:sz w:val="18"/>
              <w:szCs w:val="18"/>
            </w:rPr>
          </w:pPr>
          <w:r w:rsidRPr="0031765B">
            <w:rPr>
              <w:rFonts w:ascii="Arial Narrow" w:hAnsi="Arial Narrow"/>
              <w:color w:val="000000" w:themeColor="text1"/>
              <w:sz w:val="18"/>
              <w:szCs w:val="18"/>
            </w:rPr>
            <w:t>Tfno: 926 22 12 07</w:t>
          </w:r>
        </w:p>
        <w:p w14:paraId="2EBFDF12" w14:textId="77777777" w:rsidR="00B76E46" w:rsidRPr="0031765B" w:rsidRDefault="00B76E46" w:rsidP="0031765B">
          <w:pPr>
            <w:pStyle w:val="Piedepgina"/>
            <w:rPr>
              <w:rFonts w:ascii="Arial Narrow" w:hAnsi="Arial Narrow"/>
              <w:color w:val="000000" w:themeColor="text1"/>
              <w:sz w:val="18"/>
              <w:szCs w:val="18"/>
            </w:rPr>
          </w:pPr>
          <w:r w:rsidRPr="0031765B">
            <w:rPr>
              <w:rFonts w:ascii="Arial Narrow" w:hAnsi="Arial Narrow"/>
              <w:color w:val="000000" w:themeColor="text1"/>
              <w:sz w:val="18"/>
              <w:szCs w:val="18"/>
            </w:rPr>
            <w:t>Fax: 926 25 64 90</w:t>
          </w:r>
        </w:p>
        <w:p w14:paraId="4A735D55" w14:textId="455C80EB" w:rsidR="00B76E46" w:rsidRPr="0031765B" w:rsidRDefault="00B76E46" w:rsidP="0031765B">
          <w:pPr>
            <w:pStyle w:val="Piedepgina"/>
            <w:rPr>
              <w:rFonts w:ascii="Arial Narrow" w:hAnsi="Arial Narrow"/>
              <w:color w:val="000000" w:themeColor="text1"/>
              <w:sz w:val="18"/>
              <w:szCs w:val="18"/>
            </w:rPr>
          </w:pPr>
          <w:r w:rsidRPr="0031765B">
            <w:rPr>
              <w:rFonts w:ascii="Arial Narrow" w:hAnsi="Arial Narrow"/>
              <w:color w:val="000000" w:themeColor="text1"/>
              <w:sz w:val="18"/>
              <w:szCs w:val="18"/>
            </w:rPr>
            <w:t>E-mail: 13001339.ies@edu.jccm.es</w:t>
          </w:r>
        </w:p>
      </w:tc>
      <w:tc>
        <w:tcPr>
          <w:tcW w:w="2829" w:type="dxa"/>
          <w:tcBorders>
            <w:left w:val="single" w:sz="4" w:space="0" w:color="auto"/>
          </w:tcBorders>
          <w:vAlign w:val="center"/>
        </w:tcPr>
        <w:p w14:paraId="46D0754C" w14:textId="2AAE96A7" w:rsidR="00B76E46" w:rsidRPr="00D13A42" w:rsidRDefault="00B76E46" w:rsidP="0031765B">
          <w:pPr>
            <w:pStyle w:val="Piedepgina"/>
            <w:rPr>
              <w:rFonts w:ascii="Arial Narrow" w:hAnsi="Arial Narrow"/>
              <w:color w:val="000000" w:themeColor="text1"/>
              <w:sz w:val="18"/>
              <w:szCs w:val="18"/>
              <w:lang w:val="en-GB"/>
            </w:rPr>
          </w:pPr>
          <w:r w:rsidRPr="00D13A42">
            <w:rPr>
              <w:rFonts w:ascii="Arial Narrow" w:hAnsi="Arial Narrow"/>
              <w:color w:val="000000" w:themeColor="text1"/>
              <w:sz w:val="18"/>
              <w:szCs w:val="18"/>
              <w:lang w:val="en-GB"/>
            </w:rPr>
            <w:t>Web: http://www.maestrojuandeavila.es</w:t>
          </w:r>
        </w:p>
      </w:tc>
    </w:tr>
  </w:tbl>
  <w:p w14:paraId="2CFDB571" w14:textId="77777777" w:rsidR="00B76E46" w:rsidRPr="00D13A42" w:rsidRDefault="00B76E46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ED810" w14:textId="77777777" w:rsidR="00DD157B" w:rsidRDefault="00DD157B">
      <w:r>
        <w:separator/>
      </w:r>
    </w:p>
  </w:footnote>
  <w:footnote w:type="continuationSeparator" w:id="0">
    <w:p w14:paraId="4A5963E5" w14:textId="77777777" w:rsidR="00DD157B" w:rsidRDefault="00DD1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36523" w14:textId="77777777" w:rsidR="00FE1C61" w:rsidRDefault="00FE1C61">
    <w:pPr>
      <w:pStyle w:val="Encabezado"/>
      <w:rPr>
        <w:noProof w:val="0"/>
        <w:lang w:val="es-ES_tradnl"/>
      </w:rPr>
    </w:pPr>
  </w:p>
  <w:p w14:paraId="7FEB9F11" w14:textId="77777777" w:rsidR="00FE1C61" w:rsidRDefault="00FE1C61">
    <w:pPr>
      <w:pStyle w:val="Encabezado"/>
      <w:rPr>
        <w:noProof w:val="0"/>
        <w:lang w:val="es-ES_trad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3CEC7" w14:textId="2FEEF5EE" w:rsidR="00E235AC" w:rsidRDefault="00EA6859" w:rsidP="00E37280">
    <w:pPr>
      <w:tabs>
        <w:tab w:val="clear" w:pos="2835"/>
        <w:tab w:val="clear" w:pos="3969"/>
        <w:tab w:val="clear" w:pos="5103"/>
        <w:tab w:val="clear" w:pos="6237"/>
        <w:tab w:val="clear" w:pos="7371"/>
        <w:tab w:val="clear" w:pos="8505"/>
        <w:tab w:val="center" w:pos="701"/>
      </w:tabs>
      <w:ind w:firstLine="0"/>
      <w:rPr>
        <w:rFonts w:ascii="Arial Narrow" w:hAnsi="Arial Narrow"/>
        <w:color w:val="878787"/>
        <w:sz w:val="14"/>
        <w:szCs w:val="14"/>
      </w:rPr>
    </w:pPr>
    <w:r>
      <w:rPr>
        <w:rFonts w:ascii="Arial Narrow" w:hAnsi="Arial Narrow"/>
        <w:noProof/>
        <w:color w:val="878787"/>
        <w:sz w:val="14"/>
        <w:szCs w:val="14"/>
      </w:rPr>
      <w:drawing>
        <wp:anchor distT="0" distB="0" distL="114300" distR="114300" simplePos="0" relativeHeight="251670528" behindDoc="0" locked="0" layoutInCell="1" allowOverlap="1" wp14:anchorId="7D5D78B5" wp14:editId="2850CE51">
          <wp:simplePos x="0" y="0"/>
          <wp:positionH relativeFrom="column">
            <wp:posOffset>3662045</wp:posOffset>
          </wp:positionH>
          <wp:positionV relativeFrom="paragraph">
            <wp:posOffset>84455</wp:posOffset>
          </wp:positionV>
          <wp:extent cx="795020" cy="790575"/>
          <wp:effectExtent l="0" t="0" r="5080" b="9525"/>
          <wp:wrapThrough wrapText="bothSides">
            <wp:wrapPolygon edited="0">
              <wp:start x="0" y="0"/>
              <wp:lineTo x="0" y="21340"/>
              <wp:lineTo x="21220" y="21340"/>
              <wp:lineTo x="2122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573E">
      <w:rPr>
        <w:rFonts w:ascii="Arial Narrow" w:hAnsi="Arial Narrow"/>
        <w:noProof/>
        <w:color w:val="878787"/>
        <w:sz w:val="14"/>
        <w:szCs w:val="14"/>
      </w:rPr>
      <w:drawing>
        <wp:anchor distT="0" distB="0" distL="114300" distR="114300" simplePos="0" relativeHeight="251669504" behindDoc="0" locked="0" layoutInCell="1" allowOverlap="1" wp14:anchorId="0AC69CE2" wp14:editId="20862DEA">
          <wp:simplePos x="0" y="0"/>
          <wp:positionH relativeFrom="margin">
            <wp:align>right</wp:align>
          </wp:positionH>
          <wp:positionV relativeFrom="paragraph">
            <wp:posOffset>74930</wp:posOffset>
          </wp:positionV>
          <wp:extent cx="990600" cy="937260"/>
          <wp:effectExtent l="0" t="0" r="0" b="0"/>
          <wp:wrapThrough wrapText="bothSides">
            <wp:wrapPolygon edited="0">
              <wp:start x="0" y="0"/>
              <wp:lineTo x="0" y="21073"/>
              <wp:lineTo x="21185" y="21073"/>
              <wp:lineTo x="21185" y="0"/>
              <wp:lineTo x="0" y="0"/>
            </wp:wrapPolygon>
          </wp:wrapThrough>
          <wp:docPr id="534" name="Imagen 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n 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37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6983">
      <w:rPr>
        <w:rFonts w:ascii="Arial Narrow" w:hAnsi="Arial Narrow"/>
        <w:noProof/>
        <w:color w:val="878787"/>
        <w:sz w:val="14"/>
        <w:szCs w:val="14"/>
      </w:rPr>
      <w:drawing>
        <wp:anchor distT="0" distB="0" distL="114300" distR="114300" simplePos="0" relativeHeight="251668480" behindDoc="0" locked="0" layoutInCell="1" allowOverlap="1" wp14:anchorId="1D5DEC5F" wp14:editId="49292A47">
          <wp:simplePos x="0" y="0"/>
          <wp:positionH relativeFrom="column">
            <wp:posOffset>1169670</wp:posOffset>
          </wp:positionH>
          <wp:positionV relativeFrom="paragraph">
            <wp:posOffset>74930</wp:posOffset>
          </wp:positionV>
          <wp:extent cx="1304925" cy="916443"/>
          <wp:effectExtent l="0" t="0" r="0" b="0"/>
          <wp:wrapThrough wrapText="bothSides">
            <wp:wrapPolygon edited="0">
              <wp:start x="0" y="0"/>
              <wp:lineTo x="0" y="21106"/>
              <wp:lineTo x="21127" y="21106"/>
              <wp:lineTo x="21127" y="0"/>
              <wp:lineTo x="0" y="0"/>
            </wp:wrapPolygon>
          </wp:wrapThrough>
          <wp:docPr id="535" name="Imagen 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916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280">
      <w:rPr>
        <w:rFonts w:ascii="Arial Narrow" w:hAnsi="Arial Narrow"/>
        <w:noProof/>
        <w:color w:val="878787"/>
        <w:sz w:val="14"/>
        <w:szCs w:val="14"/>
      </w:rPr>
      <w:drawing>
        <wp:anchor distT="0" distB="0" distL="114300" distR="114300" simplePos="0" relativeHeight="251667456" behindDoc="0" locked="0" layoutInCell="1" allowOverlap="1" wp14:anchorId="0E4375F8" wp14:editId="62042505">
          <wp:simplePos x="0" y="0"/>
          <wp:positionH relativeFrom="column">
            <wp:posOffset>-224866</wp:posOffset>
          </wp:positionH>
          <wp:positionV relativeFrom="paragraph">
            <wp:posOffset>-102819</wp:posOffset>
          </wp:positionV>
          <wp:extent cx="1272844" cy="1179709"/>
          <wp:effectExtent l="0" t="0" r="3810" b="1905"/>
          <wp:wrapSquare wrapText="bothSides"/>
          <wp:docPr id="536" name="Imagen 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844" cy="1179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280">
      <w:rPr>
        <w:rFonts w:ascii="Arial Narrow" w:hAnsi="Arial Narrow"/>
        <w:color w:val="878787"/>
        <w:sz w:val="14"/>
        <w:szCs w:val="14"/>
      </w:rPr>
      <w:tab/>
    </w:r>
  </w:p>
  <w:p w14:paraId="2D808CD9" w14:textId="22F99FDB" w:rsidR="00FE1C61" w:rsidRPr="001F45F3" w:rsidRDefault="00FE1C61" w:rsidP="00E235AC">
    <w:pPr>
      <w:pStyle w:val="Encabezado"/>
      <w:tabs>
        <w:tab w:val="left" w:pos="1701"/>
      </w:tabs>
      <w:spacing w:line="18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F3FBF"/>
    <w:multiLevelType w:val="hybridMultilevel"/>
    <w:tmpl w:val="7E24C186"/>
    <w:lvl w:ilvl="0" w:tplc="DAEAC98C">
      <w:start w:val="1"/>
      <w:numFmt w:val="lowerLetter"/>
      <w:lvlText w:val="%1)"/>
      <w:lvlJc w:val="left"/>
      <w:pPr>
        <w:tabs>
          <w:tab w:val="num" w:pos="1551"/>
        </w:tabs>
        <w:ind w:left="1531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2C11557D"/>
    <w:multiLevelType w:val="hybridMultilevel"/>
    <w:tmpl w:val="D79CF4FA"/>
    <w:lvl w:ilvl="0" w:tplc="BB761D36">
      <w:numFmt w:val="bullet"/>
      <w:lvlText w:val=""/>
      <w:lvlJc w:val="left"/>
      <w:pPr>
        <w:ind w:left="960" w:hanging="709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156C3F94">
      <w:numFmt w:val="bullet"/>
      <w:lvlText w:val="o"/>
      <w:lvlJc w:val="left"/>
      <w:pPr>
        <w:ind w:left="1692" w:hanging="336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2" w:tplc="88F828B6">
      <w:numFmt w:val="bullet"/>
      <w:lvlText w:val="•"/>
      <w:lvlJc w:val="left"/>
      <w:pPr>
        <w:ind w:left="2700" w:hanging="336"/>
      </w:pPr>
      <w:rPr>
        <w:lang w:val="es-ES" w:eastAsia="en-US" w:bidi="ar-SA"/>
      </w:rPr>
    </w:lvl>
    <w:lvl w:ilvl="3" w:tplc="4AD2A996">
      <w:numFmt w:val="bullet"/>
      <w:lvlText w:val="•"/>
      <w:lvlJc w:val="left"/>
      <w:pPr>
        <w:ind w:left="3701" w:hanging="336"/>
      </w:pPr>
      <w:rPr>
        <w:lang w:val="es-ES" w:eastAsia="en-US" w:bidi="ar-SA"/>
      </w:rPr>
    </w:lvl>
    <w:lvl w:ilvl="4" w:tplc="6A142108">
      <w:numFmt w:val="bullet"/>
      <w:lvlText w:val="•"/>
      <w:lvlJc w:val="left"/>
      <w:pPr>
        <w:ind w:left="4702" w:hanging="336"/>
      </w:pPr>
      <w:rPr>
        <w:lang w:val="es-ES" w:eastAsia="en-US" w:bidi="ar-SA"/>
      </w:rPr>
    </w:lvl>
    <w:lvl w:ilvl="5" w:tplc="AEB049F0">
      <w:numFmt w:val="bullet"/>
      <w:lvlText w:val="•"/>
      <w:lvlJc w:val="left"/>
      <w:pPr>
        <w:ind w:left="5702" w:hanging="336"/>
      </w:pPr>
      <w:rPr>
        <w:lang w:val="es-ES" w:eastAsia="en-US" w:bidi="ar-SA"/>
      </w:rPr>
    </w:lvl>
    <w:lvl w:ilvl="6" w:tplc="0FFA4D3E">
      <w:numFmt w:val="bullet"/>
      <w:lvlText w:val="•"/>
      <w:lvlJc w:val="left"/>
      <w:pPr>
        <w:ind w:left="6703" w:hanging="336"/>
      </w:pPr>
      <w:rPr>
        <w:lang w:val="es-ES" w:eastAsia="en-US" w:bidi="ar-SA"/>
      </w:rPr>
    </w:lvl>
    <w:lvl w:ilvl="7" w:tplc="A64E9CAE">
      <w:numFmt w:val="bullet"/>
      <w:lvlText w:val="•"/>
      <w:lvlJc w:val="left"/>
      <w:pPr>
        <w:ind w:left="7704" w:hanging="336"/>
      </w:pPr>
      <w:rPr>
        <w:lang w:val="es-ES" w:eastAsia="en-US" w:bidi="ar-SA"/>
      </w:rPr>
    </w:lvl>
    <w:lvl w:ilvl="8" w:tplc="4F8047D0">
      <w:numFmt w:val="bullet"/>
      <w:lvlText w:val="•"/>
      <w:lvlJc w:val="left"/>
      <w:pPr>
        <w:ind w:left="8704" w:hanging="336"/>
      </w:pPr>
      <w:rPr>
        <w:lang w:val="es-ES" w:eastAsia="en-US" w:bidi="ar-SA"/>
      </w:rPr>
    </w:lvl>
  </w:abstractNum>
  <w:abstractNum w:abstractNumId="2" w15:restartNumberingAfterBreak="0">
    <w:nsid w:val="463F2EA2"/>
    <w:multiLevelType w:val="hybridMultilevel"/>
    <w:tmpl w:val="EE7A76FA"/>
    <w:lvl w:ilvl="0" w:tplc="2670EC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A774E"/>
    <w:multiLevelType w:val="hybridMultilevel"/>
    <w:tmpl w:val="67129FC8"/>
    <w:lvl w:ilvl="0" w:tplc="3C4ED002">
      <w:numFmt w:val="bullet"/>
      <w:lvlText w:val=""/>
      <w:lvlJc w:val="left"/>
      <w:pPr>
        <w:ind w:left="252" w:hanging="14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928822E">
      <w:numFmt w:val="bullet"/>
      <w:lvlText w:val=""/>
      <w:lvlJc w:val="left"/>
      <w:pPr>
        <w:ind w:left="612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44A4BFE">
      <w:numFmt w:val="bullet"/>
      <w:lvlText w:val="•"/>
      <w:lvlJc w:val="left"/>
      <w:pPr>
        <w:ind w:left="1740" w:hanging="361"/>
      </w:pPr>
      <w:rPr>
        <w:lang w:val="es-ES" w:eastAsia="en-US" w:bidi="ar-SA"/>
      </w:rPr>
    </w:lvl>
    <w:lvl w:ilvl="3" w:tplc="BAF4B5F0">
      <w:numFmt w:val="bullet"/>
      <w:lvlText w:val="•"/>
      <w:lvlJc w:val="left"/>
      <w:pPr>
        <w:ind w:left="2861" w:hanging="361"/>
      </w:pPr>
      <w:rPr>
        <w:lang w:val="es-ES" w:eastAsia="en-US" w:bidi="ar-SA"/>
      </w:rPr>
    </w:lvl>
    <w:lvl w:ilvl="4" w:tplc="628CF8F0">
      <w:numFmt w:val="bullet"/>
      <w:lvlText w:val="•"/>
      <w:lvlJc w:val="left"/>
      <w:pPr>
        <w:ind w:left="3982" w:hanging="361"/>
      </w:pPr>
      <w:rPr>
        <w:lang w:val="es-ES" w:eastAsia="en-US" w:bidi="ar-SA"/>
      </w:rPr>
    </w:lvl>
    <w:lvl w:ilvl="5" w:tplc="C5304580">
      <w:numFmt w:val="bullet"/>
      <w:lvlText w:val="•"/>
      <w:lvlJc w:val="left"/>
      <w:pPr>
        <w:ind w:left="5102" w:hanging="361"/>
      </w:pPr>
      <w:rPr>
        <w:lang w:val="es-ES" w:eastAsia="en-US" w:bidi="ar-SA"/>
      </w:rPr>
    </w:lvl>
    <w:lvl w:ilvl="6" w:tplc="C154669E">
      <w:numFmt w:val="bullet"/>
      <w:lvlText w:val="•"/>
      <w:lvlJc w:val="left"/>
      <w:pPr>
        <w:ind w:left="6223" w:hanging="361"/>
      </w:pPr>
      <w:rPr>
        <w:lang w:val="es-ES" w:eastAsia="en-US" w:bidi="ar-SA"/>
      </w:rPr>
    </w:lvl>
    <w:lvl w:ilvl="7" w:tplc="32F66128">
      <w:numFmt w:val="bullet"/>
      <w:lvlText w:val="•"/>
      <w:lvlJc w:val="left"/>
      <w:pPr>
        <w:ind w:left="7344" w:hanging="361"/>
      </w:pPr>
      <w:rPr>
        <w:lang w:val="es-ES" w:eastAsia="en-US" w:bidi="ar-SA"/>
      </w:rPr>
    </w:lvl>
    <w:lvl w:ilvl="8" w:tplc="9D600458">
      <w:numFmt w:val="bullet"/>
      <w:lvlText w:val="•"/>
      <w:lvlJc w:val="left"/>
      <w:pPr>
        <w:ind w:left="8464" w:hanging="361"/>
      </w:pPr>
      <w:rPr>
        <w:lang w:val="es-ES" w:eastAsia="en-US" w:bidi="ar-SA"/>
      </w:rPr>
    </w:lvl>
  </w:abstractNum>
  <w:abstractNum w:abstractNumId="4" w15:restartNumberingAfterBreak="0">
    <w:nsid w:val="52096626"/>
    <w:multiLevelType w:val="hybridMultilevel"/>
    <w:tmpl w:val="FA345550"/>
    <w:lvl w:ilvl="0" w:tplc="DAEAC98C">
      <w:start w:val="1"/>
      <w:numFmt w:val="lowerLetter"/>
      <w:lvlText w:val="%1)"/>
      <w:lvlJc w:val="left"/>
      <w:pPr>
        <w:tabs>
          <w:tab w:val="num" w:pos="2118"/>
        </w:tabs>
        <w:ind w:left="2098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53787271"/>
    <w:multiLevelType w:val="hybridMultilevel"/>
    <w:tmpl w:val="614C2010"/>
    <w:lvl w:ilvl="0" w:tplc="051C6D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1797F"/>
    <w:multiLevelType w:val="hybridMultilevel"/>
    <w:tmpl w:val="86F2781C"/>
    <w:lvl w:ilvl="0" w:tplc="CDC0C6EA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54B4F198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eastAsia="Times New Roman" w:hAnsi="Symbol" w:cs="Times New Roman" w:hint="default"/>
      </w:rPr>
    </w:lvl>
    <w:lvl w:ilvl="2" w:tplc="0C0A0017">
      <w:start w:val="1"/>
      <w:numFmt w:val="lowerLetter"/>
      <w:lvlText w:val="%3)"/>
      <w:lvlJc w:val="left"/>
      <w:pPr>
        <w:tabs>
          <w:tab w:val="num" w:pos="3120"/>
        </w:tabs>
        <w:ind w:left="312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7" w15:restartNumberingAfterBreak="0">
    <w:nsid w:val="6B876D3B"/>
    <w:multiLevelType w:val="hybridMultilevel"/>
    <w:tmpl w:val="9BC2EAB0"/>
    <w:lvl w:ilvl="0" w:tplc="C956A1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04C07"/>
    <w:multiLevelType w:val="hybridMultilevel"/>
    <w:tmpl w:val="C016A78E"/>
    <w:lvl w:ilvl="0" w:tplc="0C0A0017">
      <w:start w:val="1"/>
      <w:numFmt w:val="lowerLetter"/>
      <w:lvlText w:val="%1)"/>
      <w:lvlJc w:val="left"/>
      <w:pPr>
        <w:tabs>
          <w:tab w:val="num" w:pos="2565"/>
        </w:tabs>
        <w:ind w:left="256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285"/>
        </w:tabs>
        <w:ind w:left="32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4005"/>
        </w:tabs>
        <w:ind w:left="40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725"/>
        </w:tabs>
        <w:ind w:left="47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445"/>
        </w:tabs>
        <w:ind w:left="54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165"/>
        </w:tabs>
        <w:ind w:left="61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85"/>
        </w:tabs>
        <w:ind w:left="68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605"/>
        </w:tabs>
        <w:ind w:left="76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325"/>
        </w:tabs>
        <w:ind w:left="8325" w:hanging="180"/>
      </w:pPr>
    </w:lvl>
  </w:abstractNum>
  <w:num w:numId="1" w16cid:durableId="2078625338">
    <w:abstractNumId w:val="6"/>
  </w:num>
  <w:num w:numId="2" w16cid:durableId="484400547">
    <w:abstractNumId w:val="8"/>
  </w:num>
  <w:num w:numId="3" w16cid:durableId="661204747">
    <w:abstractNumId w:val="0"/>
  </w:num>
  <w:num w:numId="4" w16cid:durableId="1271206442">
    <w:abstractNumId w:val="4"/>
  </w:num>
  <w:num w:numId="5" w16cid:durableId="1898196933">
    <w:abstractNumId w:val="5"/>
  </w:num>
  <w:num w:numId="6" w16cid:durableId="1825006630">
    <w:abstractNumId w:val="7"/>
  </w:num>
  <w:num w:numId="7" w16cid:durableId="974484846">
    <w:abstractNumId w:val="2"/>
  </w:num>
  <w:num w:numId="8" w16cid:durableId="145891552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34081222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03b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714"/>
    <w:rsid w:val="00000AED"/>
    <w:rsid w:val="00010F51"/>
    <w:rsid w:val="0001197A"/>
    <w:rsid w:val="000123A3"/>
    <w:rsid w:val="00020E58"/>
    <w:rsid w:val="00020FAC"/>
    <w:rsid w:val="00030E35"/>
    <w:rsid w:val="00041D97"/>
    <w:rsid w:val="00047C6A"/>
    <w:rsid w:val="00054F4A"/>
    <w:rsid w:val="00077BC2"/>
    <w:rsid w:val="00081A41"/>
    <w:rsid w:val="00082B30"/>
    <w:rsid w:val="00082CEE"/>
    <w:rsid w:val="00083007"/>
    <w:rsid w:val="00092BCE"/>
    <w:rsid w:val="00093937"/>
    <w:rsid w:val="00093FFE"/>
    <w:rsid w:val="000A65FF"/>
    <w:rsid w:val="000A756E"/>
    <w:rsid w:val="000B380B"/>
    <w:rsid w:val="000C2FF8"/>
    <w:rsid w:val="000F12D4"/>
    <w:rsid w:val="000F25E7"/>
    <w:rsid w:val="000F36BB"/>
    <w:rsid w:val="000F6045"/>
    <w:rsid w:val="00101084"/>
    <w:rsid w:val="00101C07"/>
    <w:rsid w:val="00105138"/>
    <w:rsid w:val="00124681"/>
    <w:rsid w:val="001249E9"/>
    <w:rsid w:val="001270EA"/>
    <w:rsid w:val="00132797"/>
    <w:rsid w:val="001345BE"/>
    <w:rsid w:val="001359F5"/>
    <w:rsid w:val="00136805"/>
    <w:rsid w:val="0014273F"/>
    <w:rsid w:val="00142E7F"/>
    <w:rsid w:val="001469BE"/>
    <w:rsid w:val="00150078"/>
    <w:rsid w:val="00151672"/>
    <w:rsid w:val="00152728"/>
    <w:rsid w:val="00162F00"/>
    <w:rsid w:val="00173E77"/>
    <w:rsid w:val="00175F52"/>
    <w:rsid w:val="00177846"/>
    <w:rsid w:val="00183B13"/>
    <w:rsid w:val="001842E6"/>
    <w:rsid w:val="00185CCD"/>
    <w:rsid w:val="00190C83"/>
    <w:rsid w:val="00193221"/>
    <w:rsid w:val="0019403B"/>
    <w:rsid w:val="001971B5"/>
    <w:rsid w:val="001973F9"/>
    <w:rsid w:val="001A2D29"/>
    <w:rsid w:val="001A6D90"/>
    <w:rsid w:val="001B36ED"/>
    <w:rsid w:val="001B54BE"/>
    <w:rsid w:val="001C07D5"/>
    <w:rsid w:val="001C665A"/>
    <w:rsid w:val="001D0507"/>
    <w:rsid w:val="001D485A"/>
    <w:rsid w:val="001D62B5"/>
    <w:rsid w:val="001D6749"/>
    <w:rsid w:val="001E00DB"/>
    <w:rsid w:val="001E104B"/>
    <w:rsid w:val="001E4F3E"/>
    <w:rsid w:val="001F45F3"/>
    <w:rsid w:val="00201E08"/>
    <w:rsid w:val="0020269D"/>
    <w:rsid w:val="00202A1A"/>
    <w:rsid w:val="00202B1D"/>
    <w:rsid w:val="00212456"/>
    <w:rsid w:val="002127E3"/>
    <w:rsid w:val="0021319A"/>
    <w:rsid w:val="002142EF"/>
    <w:rsid w:val="00216D17"/>
    <w:rsid w:val="0022338D"/>
    <w:rsid w:val="00227291"/>
    <w:rsid w:val="002314EA"/>
    <w:rsid w:val="002314FE"/>
    <w:rsid w:val="00244467"/>
    <w:rsid w:val="00254B24"/>
    <w:rsid w:val="00266733"/>
    <w:rsid w:val="00267775"/>
    <w:rsid w:val="002706B5"/>
    <w:rsid w:val="002735FB"/>
    <w:rsid w:val="00275336"/>
    <w:rsid w:val="0027616C"/>
    <w:rsid w:val="00284AF1"/>
    <w:rsid w:val="00293947"/>
    <w:rsid w:val="002A2694"/>
    <w:rsid w:val="002A49C9"/>
    <w:rsid w:val="002A78EC"/>
    <w:rsid w:val="002C2EA4"/>
    <w:rsid w:val="002D350F"/>
    <w:rsid w:val="002E154C"/>
    <w:rsid w:val="002E2EE3"/>
    <w:rsid w:val="002E5F79"/>
    <w:rsid w:val="002F08BB"/>
    <w:rsid w:val="002F171D"/>
    <w:rsid w:val="002F3742"/>
    <w:rsid w:val="002F3973"/>
    <w:rsid w:val="002F4FE9"/>
    <w:rsid w:val="0030047F"/>
    <w:rsid w:val="00301D70"/>
    <w:rsid w:val="0030264B"/>
    <w:rsid w:val="00304BB4"/>
    <w:rsid w:val="0030576B"/>
    <w:rsid w:val="00307CDB"/>
    <w:rsid w:val="00312220"/>
    <w:rsid w:val="0031275B"/>
    <w:rsid w:val="003164B1"/>
    <w:rsid w:val="00316890"/>
    <w:rsid w:val="0031765B"/>
    <w:rsid w:val="003311D5"/>
    <w:rsid w:val="00333CD4"/>
    <w:rsid w:val="00336C71"/>
    <w:rsid w:val="00341783"/>
    <w:rsid w:val="0035621E"/>
    <w:rsid w:val="003617B2"/>
    <w:rsid w:val="0036372A"/>
    <w:rsid w:val="00364C5D"/>
    <w:rsid w:val="00370740"/>
    <w:rsid w:val="00381360"/>
    <w:rsid w:val="003832AE"/>
    <w:rsid w:val="003A608D"/>
    <w:rsid w:val="003A6980"/>
    <w:rsid w:val="003B4122"/>
    <w:rsid w:val="003B4169"/>
    <w:rsid w:val="003B520D"/>
    <w:rsid w:val="003B7D52"/>
    <w:rsid w:val="003C1655"/>
    <w:rsid w:val="003C218F"/>
    <w:rsid w:val="003C37D4"/>
    <w:rsid w:val="003E00CD"/>
    <w:rsid w:val="003E3890"/>
    <w:rsid w:val="003F6FEA"/>
    <w:rsid w:val="00400118"/>
    <w:rsid w:val="00402631"/>
    <w:rsid w:val="00407ADB"/>
    <w:rsid w:val="00416CCE"/>
    <w:rsid w:val="004172A8"/>
    <w:rsid w:val="00417BFF"/>
    <w:rsid w:val="00417C11"/>
    <w:rsid w:val="00425628"/>
    <w:rsid w:val="004272A7"/>
    <w:rsid w:val="00427CCA"/>
    <w:rsid w:val="004307F9"/>
    <w:rsid w:val="00444453"/>
    <w:rsid w:val="00463EFA"/>
    <w:rsid w:val="00466A33"/>
    <w:rsid w:val="004738B0"/>
    <w:rsid w:val="0047573E"/>
    <w:rsid w:val="00480138"/>
    <w:rsid w:val="0048563F"/>
    <w:rsid w:val="004928C0"/>
    <w:rsid w:val="00492B9B"/>
    <w:rsid w:val="00493449"/>
    <w:rsid w:val="004A5F3A"/>
    <w:rsid w:val="004A6B5A"/>
    <w:rsid w:val="004C34D9"/>
    <w:rsid w:val="004D15C1"/>
    <w:rsid w:val="004D1912"/>
    <w:rsid w:val="004D33DA"/>
    <w:rsid w:val="004E3E18"/>
    <w:rsid w:val="004E5A93"/>
    <w:rsid w:val="004E745A"/>
    <w:rsid w:val="004F60DC"/>
    <w:rsid w:val="00500E98"/>
    <w:rsid w:val="00501C0B"/>
    <w:rsid w:val="00503AC5"/>
    <w:rsid w:val="00503F6B"/>
    <w:rsid w:val="005052B6"/>
    <w:rsid w:val="00507592"/>
    <w:rsid w:val="00514E03"/>
    <w:rsid w:val="00516B2A"/>
    <w:rsid w:val="00521CA4"/>
    <w:rsid w:val="005223C1"/>
    <w:rsid w:val="00535BF3"/>
    <w:rsid w:val="00537B99"/>
    <w:rsid w:val="005405F5"/>
    <w:rsid w:val="005405F9"/>
    <w:rsid w:val="00541137"/>
    <w:rsid w:val="005420C2"/>
    <w:rsid w:val="005431AB"/>
    <w:rsid w:val="00544423"/>
    <w:rsid w:val="00550AB8"/>
    <w:rsid w:val="00554714"/>
    <w:rsid w:val="0055630F"/>
    <w:rsid w:val="00557871"/>
    <w:rsid w:val="00565094"/>
    <w:rsid w:val="00565639"/>
    <w:rsid w:val="00566983"/>
    <w:rsid w:val="005775F4"/>
    <w:rsid w:val="00590943"/>
    <w:rsid w:val="00592816"/>
    <w:rsid w:val="00594C14"/>
    <w:rsid w:val="00596783"/>
    <w:rsid w:val="005A105C"/>
    <w:rsid w:val="005A3BC6"/>
    <w:rsid w:val="005A5F6A"/>
    <w:rsid w:val="005B3830"/>
    <w:rsid w:val="005B4BAC"/>
    <w:rsid w:val="005E18D1"/>
    <w:rsid w:val="005E7227"/>
    <w:rsid w:val="005F64F8"/>
    <w:rsid w:val="00601770"/>
    <w:rsid w:val="00601E72"/>
    <w:rsid w:val="006045B4"/>
    <w:rsid w:val="0061084A"/>
    <w:rsid w:val="00611FC4"/>
    <w:rsid w:val="006151C2"/>
    <w:rsid w:val="0062753D"/>
    <w:rsid w:val="006301B3"/>
    <w:rsid w:val="00633C3E"/>
    <w:rsid w:val="006549E3"/>
    <w:rsid w:val="00660063"/>
    <w:rsid w:val="0066077A"/>
    <w:rsid w:val="00662241"/>
    <w:rsid w:val="006630E0"/>
    <w:rsid w:val="00664C10"/>
    <w:rsid w:val="006706EC"/>
    <w:rsid w:val="006713EE"/>
    <w:rsid w:val="00674D85"/>
    <w:rsid w:val="00680767"/>
    <w:rsid w:val="006846F3"/>
    <w:rsid w:val="00690172"/>
    <w:rsid w:val="00690DAF"/>
    <w:rsid w:val="00691B01"/>
    <w:rsid w:val="00692F4E"/>
    <w:rsid w:val="00696536"/>
    <w:rsid w:val="006A3641"/>
    <w:rsid w:val="006A4099"/>
    <w:rsid w:val="006B3F34"/>
    <w:rsid w:val="006C34CF"/>
    <w:rsid w:val="006C63A5"/>
    <w:rsid w:val="006C6462"/>
    <w:rsid w:val="006C7513"/>
    <w:rsid w:val="006D56AF"/>
    <w:rsid w:val="006D7630"/>
    <w:rsid w:val="006E39D9"/>
    <w:rsid w:val="006E3CD7"/>
    <w:rsid w:val="006E7233"/>
    <w:rsid w:val="006E7CDF"/>
    <w:rsid w:val="006F51C6"/>
    <w:rsid w:val="006F5334"/>
    <w:rsid w:val="007003CD"/>
    <w:rsid w:val="007014B9"/>
    <w:rsid w:val="0070598B"/>
    <w:rsid w:val="0071271D"/>
    <w:rsid w:val="0071604D"/>
    <w:rsid w:val="0071741E"/>
    <w:rsid w:val="0072250C"/>
    <w:rsid w:val="00750291"/>
    <w:rsid w:val="00751B7F"/>
    <w:rsid w:val="00754A67"/>
    <w:rsid w:val="00756891"/>
    <w:rsid w:val="00761492"/>
    <w:rsid w:val="007621A9"/>
    <w:rsid w:val="007653C6"/>
    <w:rsid w:val="00776E1A"/>
    <w:rsid w:val="00786C36"/>
    <w:rsid w:val="007914CC"/>
    <w:rsid w:val="007B094F"/>
    <w:rsid w:val="007B1EC5"/>
    <w:rsid w:val="007B34D3"/>
    <w:rsid w:val="007B3CCE"/>
    <w:rsid w:val="007C5141"/>
    <w:rsid w:val="007C70AD"/>
    <w:rsid w:val="007D2958"/>
    <w:rsid w:val="007D5F9B"/>
    <w:rsid w:val="007E1234"/>
    <w:rsid w:val="007E20EA"/>
    <w:rsid w:val="007E2DE5"/>
    <w:rsid w:val="007E66C4"/>
    <w:rsid w:val="007F61F7"/>
    <w:rsid w:val="007F741A"/>
    <w:rsid w:val="008004C5"/>
    <w:rsid w:val="008107EC"/>
    <w:rsid w:val="0081552D"/>
    <w:rsid w:val="00815991"/>
    <w:rsid w:val="00823D54"/>
    <w:rsid w:val="00823EAE"/>
    <w:rsid w:val="00827BEF"/>
    <w:rsid w:val="00850D44"/>
    <w:rsid w:val="00852950"/>
    <w:rsid w:val="00861B90"/>
    <w:rsid w:val="008740C2"/>
    <w:rsid w:val="008758BC"/>
    <w:rsid w:val="0088083F"/>
    <w:rsid w:val="0088314F"/>
    <w:rsid w:val="00885FD2"/>
    <w:rsid w:val="00893DCF"/>
    <w:rsid w:val="008A0182"/>
    <w:rsid w:val="008C1B20"/>
    <w:rsid w:val="008D429E"/>
    <w:rsid w:val="008E1ACE"/>
    <w:rsid w:val="008E1B6C"/>
    <w:rsid w:val="008E2CBA"/>
    <w:rsid w:val="008E6BC4"/>
    <w:rsid w:val="008F0F0D"/>
    <w:rsid w:val="008F1125"/>
    <w:rsid w:val="008F1EBB"/>
    <w:rsid w:val="008F23E8"/>
    <w:rsid w:val="008F2AAC"/>
    <w:rsid w:val="00901BC1"/>
    <w:rsid w:val="00903846"/>
    <w:rsid w:val="00917B53"/>
    <w:rsid w:val="009232D5"/>
    <w:rsid w:val="00925361"/>
    <w:rsid w:val="00925AF8"/>
    <w:rsid w:val="00931514"/>
    <w:rsid w:val="0094206B"/>
    <w:rsid w:val="0094792B"/>
    <w:rsid w:val="00970902"/>
    <w:rsid w:val="00972270"/>
    <w:rsid w:val="00980C78"/>
    <w:rsid w:val="00981811"/>
    <w:rsid w:val="00983FF1"/>
    <w:rsid w:val="00987E1C"/>
    <w:rsid w:val="009A2FE9"/>
    <w:rsid w:val="009A3142"/>
    <w:rsid w:val="009B0708"/>
    <w:rsid w:val="009B0789"/>
    <w:rsid w:val="009B6150"/>
    <w:rsid w:val="009C51B0"/>
    <w:rsid w:val="009C6800"/>
    <w:rsid w:val="009D0AF3"/>
    <w:rsid w:val="009D4C17"/>
    <w:rsid w:val="009D5835"/>
    <w:rsid w:val="009D6BEA"/>
    <w:rsid w:val="009E2871"/>
    <w:rsid w:val="009E373A"/>
    <w:rsid w:val="009E4D25"/>
    <w:rsid w:val="009F4115"/>
    <w:rsid w:val="009F54CE"/>
    <w:rsid w:val="009F7F6F"/>
    <w:rsid w:val="00A032B9"/>
    <w:rsid w:val="00A147DA"/>
    <w:rsid w:val="00A17B53"/>
    <w:rsid w:val="00A2388C"/>
    <w:rsid w:val="00A269C4"/>
    <w:rsid w:val="00A26A0C"/>
    <w:rsid w:val="00A326A2"/>
    <w:rsid w:val="00A4607D"/>
    <w:rsid w:val="00A52939"/>
    <w:rsid w:val="00A61150"/>
    <w:rsid w:val="00A75663"/>
    <w:rsid w:val="00A76952"/>
    <w:rsid w:val="00A77BC9"/>
    <w:rsid w:val="00A8387F"/>
    <w:rsid w:val="00A84C76"/>
    <w:rsid w:val="00A84F56"/>
    <w:rsid w:val="00A85764"/>
    <w:rsid w:val="00A919B3"/>
    <w:rsid w:val="00A92E44"/>
    <w:rsid w:val="00A93BDE"/>
    <w:rsid w:val="00AB30F6"/>
    <w:rsid w:val="00AC2988"/>
    <w:rsid w:val="00AC5680"/>
    <w:rsid w:val="00AF0F10"/>
    <w:rsid w:val="00AF614A"/>
    <w:rsid w:val="00B03EF2"/>
    <w:rsid w:val="00B065DB"/>
    <w:rsid w:val="00B1213B"/>
    <w:rsid w:val="00B20A25"/>
    <w:rsid w:val="00B2504D"/>
    <w:rsid w:val="00B3010C"/>
    <w:rsid w:val="00B30878"/>
    <w:rsid w:val="00B33FC4"/>
    <w:rsid w:val="00B43D49"/>
    <w:rsid w:val="00B51100"/>
    <w:rsid w:val="00B57615"/>
    <w:rsid w:val="00B6454E"/>
    <w:rsid w:val="00B64C10"/>
    <w:rsid w:val="00B76E46"/>
    <w:rsid w:val="00B8052E"/>
    <w:rsid w:val="00B8223A"/>
    <w:rsid w:val="00B829AE"/>
    <w:rsid w:val="00B92FF5"/>
    <w:rsid w:val="00BA03E8"/>
    <w:rsid w:val="00BA1554"/>
    <w:rsid w:val="00BA31E0"/>
    <w:rsid w:val="00BA340D"/>
    <w:rsid w:val="00BA7692"/>
    <w:rsid w:val="00BB1223"/>
    <w:rsid w:val="00BB1761"/>
    <w:rsid w:val="00BB51E8"/>
    <w:rsid w:val="00BB65BD"/>
    <w:rsid w:val="00BC421C"/>
    <w:rsid w:val="00BD5DC8"/>
    <w:rsid w:val="00BE07C6"/>
    <w:rsid w:val="00BE0B51"/>
    <w:rsid w:val="00BE1A91"/>
    <w:rsid w:val="00BE2333"/>
    <w:rsid w:val="00BE2D35"/>
    <w:rsid w:val="00BE743C"/>
    <w:rsid w:val="00BF395B"/>
    <w:rsid w:val="00BF3D08"/>
    <w:rsid w:val="00BF5E67"/>
    <w:rsid w:val="00C066D0"/>
    <w:rsid w:val="00C13473"/>
    <w:rsid w:val="00C1537A"/>
    <w:rsid w:val="00C17C2C"/>
    <w:rsid w:val="00C2642A"/>
    <w:rsid w:val="00C300A1"/>
    <w:rsid w:val="00C30E7C"/>
    <w:rsid w:val="00C405F7"/>
    <w:rsid w:val="00C4477A"/>
    <w:rsid w:val="00C57C4C"/>
    <w:rsid w:val="00C65A96"/>
    <w:rsid w:val="00C70460"/>
    <w:rsid w:val="00C758CE"/>
    <w:rsid w:val="00C8105E"/>
    <w:rsid w:val="00C846B0"/>
    <w:rsid w:val="00C852DA"/>
    <w:rsid w:val="00C85A5A"/>
    <w:rsid w:val="00C8745C"/>
    <w:rsid w:val="00C94DE8"/>
    <w:rsid w:val="00C9621A"/>
    <w:rsid w:val="00C965B8"/>
    <w:rsid w:val="00CA212D"/>
    <w:rsid w:val="00CB0AAF"/>
    <w:rsid w:val="00CB2760"/>
    <w:rsid w:val="00CC4989"/>
    <w:rsid w:val="00CC70BE"/>
    <w:rsid w:val="00CD1E06"/>
    <w:rsid w:val="00CD71EB"/>
    <w:rsid w:val="00CE147A"/>
    <w:rsid w:val="00CE47DE"/>
    <w:rsid w:val="00CF1C48"/>
    <w:rsid w:val="00CF216B"/>
    <w:rsid w:val="00D02DEF"/>
    <w:rsid w:val="00D13A42"/>
    <w:rsid w:val="00D15EA4"/>
    <w:rsid w:val="00D20A78"/>
    <w:rsid w:val="00D262AB"/>
    <w:rsid w:val="00D279C6"/>
    <w:rsid w:val="00D36B51"/>
    <w:rsid w:val="00D451CC"/>
    <w:rsid w:val="00D45D7E"/>
    <w:rsid w:val="00D45EF0"/>
    <w:rsid w:val="00D51A69"/>
    <w:rsid w:val="00D530DF"/>
    <w:rsid w:val="00D56096"/>
    <w:rsid w:val="00D57B70"/>
    <w:rsid w:val="00D57FF0"/>
    <w:rsid w:val="00D61984"/>
    <w:rsid w:val="00D64753"/>
    <w:rsid w:val="00D711CE"/>
    <w:rsid w:val="00D71A65"/>
    <w:rsid w:val="00D80754"/>
    <w:rsid w:val="00D81933"/>
    <w:rsid w:val="00D85175"/>
    <w:rsid w:val="00D86C39"/>
    <w:rsid w:val="00DA20CB"/>
    <w:rsid w:val="00DA3401"/>
    <w:rsid w:val="00DA62DD"/>
    <w:rsid w:val="00DB1585"/>
    <w:rsid w:val="00DB25A2"/>
    <w:rsid w:val="00DB37F7"/>
    <w:rsid w:val="00DB6E9B"/>
    <w:rsid w:val="00DC37FE"/>
    <w:rsid w:val="00DD0825"/>
    <w:rsid w:val="00DD1113"/>
    <w:rsid w:val="00DD157B"/>
    <w:rsid w:val="00DE55FF"/>
    <w:rsid w:val="00DE6FF5"/>
    <w:rsid w:val="00DF556F"/>
    <w:rsid w:val="00E00F7E"/>
    <w:rsid w:val="00E03340"/>
    <w:rsid w:val="00E053CD"/>
    <w:rsid w:val="00E2053A"/>
    <w:rsid w:val="00E22F68"/>
    <w:rsid w:val="00E22FB5"/>
    <w:rsid w:val="00E235AC"/>
    <w:rsid w:val="00E27C3A"/>
    <w:rsid w:val="00E335A2"/>
    <w:rsid w:val="00E348D0"/>
    <w:rsid w:val="00E37280"/>
    <w:rsid w:val="00E50A59"/>
    <w:rsid w:val="00E57C33"/>
    <w:rsid w:val="00E6302A"/>
    <w:rsid w:val="00E636E9"/>
    <w:rsid w:val="00E63D2F"/>
    <w:rsid w:val="00E64159"/>
    <w:rsid w:val="00E64DAE"/>
    <w:rsid w:val="00E66EDD"/>
    <w:rsid w:val="00E75A74"/>
    <w:rsid w:val="00E83511"/>
    <w:rsid w:val="00E86672"/>
    <w:rsid w:val="00E92E30"/>
    <w:rsid w:val="00EA5AC4"/>
    <w:rsid w:val="00EA6859"/>
    <w:rsid w:val="00EA7EA3"/>
    <w:rsid w:val="00EB7F68"/>
    <w:rsid w:val="00EC3FF6"/>
    <w:rsid w:val="00EC50B5"/>
    <w:rsid w:val="00ED1491"/>
    <w:rsid w:val="00ED14E8"/>
    <w:rsid w:val="00ED2C93"/>
    <w:rsid w:val="00ED3940"/>
    <w:rsid w:val="00ED6F3E"/>
    <w:rsid w:val="00EE1BBE"/>
    <w:rsid w:val="00EE24F1"/>
    <w:rsid w:val="00EE5F49"/>
    <w:rsid w:val="00EE751A"/>
    <w:rsid w:val="00EF0B3A"/>
    <w:rsid w:val="00F01D77"/>
    <w:rsid w:val="00F058A8"/>
    <w:rsid w:val="00F2129A"/>
    <w:rsid w:val="00F24576"/>
    <w:rsid w:val="00F32ECD"/>
    <w:rsid w:val="00F41409"/>
    <w:rsid w:val="00F43CF7"/>
    <w:rsid w:val="00F46BE9"/>
    <w:rsid w:val="00F51599"/>
    <w:rsid w:val="00F6125E"/>
    <w:rsid w:val="00F638D9"/>
    <w:rsid w:val="00F71863"/>
    <w:rsid w:val="00F73C2B"/>
    <w:rsid w:val="00F76C77"/>
    <w:rsid w:val="00F8774E"/>
    <w:rsid w:val="00F9102E"/>
    <w:rsid w:val="00F94300"/>
    <w:rsid w:val="00FA0368"/>
    <w:rsid w:val="00FA08B4"/>
    <w:rsid w:val="00FA1059"/>
    <w:rsid w:val="00FA5693"/>
    <w:rsid w:val="00FA5A41"/>
    <w:rsid w:val="00FB19F7"/>
    <w:rsid w:val="00FC7779"/>
    <w:rsid w:val="00FD455E"/>
    <w:rsid w:val="00FE0F2E"/>
    <w:rsid w:val="00FE1C61"/>
    <w:rsid w:val="00FE2D57"/>
    <w:rsid w:val="00FE6BA4"/>
    <w:rsid w:val="00FF07B6"/>
    <w:rsid w:val="00FF1B11"/>
    <w:rsid w:val="00FF4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3bd1"/>
    </o:shapedefaults>
    <o:shapelayout v:ext="edit">
      <o:idmap v:ext="edit" data="2"/>
    </o:shapelayout>
  </w:shapeDefaults>
  <w:decimalSymbol w:val=","/>
  <w:listSeparator w:val=";"/>
  <w14:docId w14:val="47BEB4FB"/>
  <w15:docId w15:val="{595BC964-9B19-4466-8E0C-8FCC7582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2760"/>
    <w:pPr>
      <w:tabs>
        <w:tab w:val="left" w:pos="2835"/>
        <w:tab w:val="left" w:pos="3969"/>
        <w:tab w:val="left" w:pos="5103"/>
        <w:tab w:val="left" w:pos="6237"/>
        <w:tab w:val="left" w:pos="7371"/>
        <w:tab w:val="left" w:pos="8505"/>
      </w:tabs>
      <w:spacing w:before="120" w:after="120"/>
      <w:ind w:firstLine="567"/>
      <w:jc w:val="both"/>
    </w:pPr>
    <w:rPr>
      <w:sz w:val="24"/>
    </w:rPr>
  </w:style>
  <w:style w:type="paragraph" w:styleId="Ttulo1">
    <w:name w:val="heading 1"/>
    <w:basedOn w:val="Normal"/>
    <w:next w:val="Normal"/>
    <w:qFormat/>
    <w:rsid w:val="00CB2760"/>
    <w:pPr>
      <w:keepNext/>
      <w:tabs>
        <w:tab w:val="clear" w:pos="2835"/>
        <w:tab w:val="clear" w:pos="3969"/>
        <w:tab w:val="clear" w:pos="5103"/>
        <w:tab w:val="clear" w:pos="6237"/>
        <w:tab w:val="clear" w:pos="7371"/>
        <w:tab w:val="clear" w:pos="8505"/>
      </w:tabs>
      <w:spacing w:before="0" w:after="0"/>
      <w:ind w:firstLine="0"/>
      <w:jc w:val="left"/>
      <w:outlineLvl w:val="0"/>
    </w:pPr>
    <w:rPr>
      <w:sz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link w:val="EncabezadoCar"/>
    <w:uiPriority w:val="99"/>
    <w:rsid w:val="00CB2760"/>
    <w:pPr>
      <w:tabs>
        <w:tab w:val="center" w:pos="4536"/>
        <w:tab w:val="right" w:pos="9072"/>
      </w:tabs>
    </w:pPr>
    <w:rPr>
      <w:rFonts w:ascii="Arial" w:hAnsi="Arial"/>
      <w:noProof/>
      <w:color w:val="0000FF"/>
      <w:sz w:val="24"/>
    </w:rPr>
  </w:style>
  <w:style w:type="paragraph" w:styleId="Piedepgina">
    <w:name w:val="footer"/>
    <w:rsid w:val="00CB2760"/>
    <w:pPr>
      <w:tabs>
        <w:tab w:val="center" w:pos="4536"/>
        <w:tab w:val="right" w:pos="9072"/>
      </w:tabs>
    </w:pPr>
    <w:rPr>
      <w:rFonts w:ascii="Arial" w:hAnsi="Arial"/>
      <w:noProof/>
      <w:color w:val="0000FF"/>
      <w:sz w:val="24"/>
    </w:rPr>
  </w:style>
  <w:style w:type="character" w:styleId="Nmerodepgina">
    <w:name w:val="page number"/>
    <w:basedOn w:val="Fuentedeprrafopredeter"/>
    <w:rsid w:val="00CB2760"/>
  </w:style>
  <w:style w:type="paragraph" w:styleId="Sangradetextonormal">
    <w:name w:val="Body Text Indent"/>
    <w:basedOn w:val="Normal"/>
    <w:rsid w:val="00CB2760"/>
    <w:pPr>
      <w:tabs>
        <w:tab w:val="left" w:pos="1134"/>
        <w:tab w:val="left" w:pos="2268"/>
      </w:tabs>
      <w:ind w:left="1134" w:firstLine="0"/>
    </w:pPr>
    <w:rPr>
      <w:lang w:val="es-ES_tradnl"/>
    </w:rPr>
  </w:style>
  <w:style w:type="paragraph" w:styleId="Textoindependiente">
    <w:name w:val="Body Text"/>
    <w:basedOn w:val="Normal"/>
    <w:link w:val="TextoindependienteCar"/>
    <w:rsid w:val="00CB2760"/>
    <w:pPr>
      <w:tabs>
        <w:tab w:val="left" w:pos="1134"/>
      </w:tabs>
      <w:spacing w:line="480" w:lineRule="auto"/>
      <w:ind w:firstLine="0"/>
    </w:pPr>
    <w:rPr>
      <w:lang w:val="es-ES_tradnl"/>
    </w:rPr>
  </w:style>
  <w:style w:type="paragraph" w:styleId="Textoindependiente2">
    <w:name w:val="Body Text 2"/>
    <w:basedOn w:val="Normal"/>
    <w:rsid w:val="00CB2760"/>
    <w:pPr>
      <w:tabs>
        <w:tab w:val="left" w:pos="1134"/>
      </w:tabs>
      <w:spacing w:line="480" w:lineRule="auto"/>
      <w:ind w:firstLine="0"/>
    </w:pPr>
    <w:rPr>
      <w:sz w:val="28"/>
      <w:lang w:val="es-ES_tradnl"/>
    </w:rPr>
  </w:style>
  <w:style w:type="paragraph" w:styleId="Textoindependiente3">
    <w:name w:val="Body Text 3"/>
    <w:basedOn w:val="Normal"/>
    <w:rsid w:val="00CB2760"/>
    <w:pPr>
      <w:tabs>
        <w:tab w:val="left" w:pos="1134"/>
      </w:tabs>
      <w:spacing w:after="0"/>
      <w:ind w:firstLine="0"/>
      <w:jc w:val="left"/>
    </w:pPr>
    <w:rPr>
      <w:lang w:val="es-ES_tradnl"/>
    </w:rPr>
  </w:style>
  <w:style w:type="paragraph" w:styleId="Textodeglobo">
    <w:name w:val="Balloon Text"/>
    <w:basedOn w:val="Normal"/>
    <w:semiHidden/>
    <w:rsid w:val="0066077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8159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9621A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235AC"/>
    <w:rPr>
      <w:rFonts w:ascii="Arial" w:hAnsi="Arial"/>
      <w:noProof/>
      <w:color w:val="0000FF"/>
      <w:sz w:val="24"/>
    </w:rPr>
  </w:style>
  <w:style w:type="character" w:customStyle="1" w:styleId="apple-converted-space">
    <w:name w:val="apple-converted-space"/>
    <w:basedOn w:val="Fuentedeprrafopredeter"/>
    <w:rsid w:val="00852950"/>
  </w:style>
  <w:style w:type="table" w:styleId="Tablaconcuadrcula">
    <w:name w:val="Table Grid"/>
    <w:basedOn w:val="Tablanormal"/>
    <w:rsid w:val="00B7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rsid w:val="00D13A42"/>
    <w:rPr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ogos_JCCM\M_Junta_azul_ap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F86A6-4BF3-45B3-ACAA-CAA08CE7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M_Junta_azul_ap</Template>
  <TotalTime>5</TotalTime>
  <Pages>1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CENTRO DE PROFESORES Y RECURSOS</dc:creator>
  <cp:keywords/>
  <cp:lastModifiedBy>Usuario</cp:lastModifiedBy>
  <cp:revision>2</cp:revision>
  <cp:lastPrinted>2021-11-15T12:57:00Z</cp:lastPrinted>
  <dcterms:created xsi:type="dcterms:W3CDTF">2022-06-22T10:04:00Z</dcterms:created>
  <dcterms:modified xsi:type="dcterms:W3CDTF">2022-06-22T10:04:00Z</dcterms:modified>
</cp:coreProperties>
</file>